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733" w:rsidRDefault="00BD0733">
      <w:pPr>
        <w:spacing w:after="0" w:line="240" w:lineRule="auto"/>
        <w:rPr>
          <w:rFonts w:ascii="Times New Roman" w:hAnsi="Times New Roman"/>
        </w:rPr>
      </w:pPr>
      <w:r w:rsidRPr="007650ED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5" o:title=""/>
          </v:shape>
        </w:pict>
      </w:r>
    </w:p>
    <w:p w:rsidR="00BD0733" w:rsidRDefault="00BD0733">
      <w:pPr>
        <w:spacing w:after="0" w:line="240" w:lineRule="auto"/>
        <w:rPr>
          <w:rFonts w:ascii="Times New Roman" w:hAnsi="Times New Roman"/>
        </w:rPr>
      </w:pPr>
    </w:p>
    <w:p w:rsidR="00BD0733" w:rsidRDefault="00BD0733">
      <w:pPr>
        <w:spacing w:after="0" w:line="240" w:lineRule="auto"/>
        <w:rPr>
          <w:rFonts w:ascii="Times New Roman" w:hAnsi="Times New Roman"/>
        </w:rPr>
      </w:pPr>
    </w:p>
    <w:p w:rsidR="00BD0733" w:rsidRDefault="00BD0733">
      <w:pPr>
        <w:spacing w:after="0" w:line="240" w:lineRule="auto"/>
        <w:rPr>
          <w:rFonts w:ascii="Times New Roman" w:hAnsi="Times New Roman"/>
        </w:rPr>
      </w:pPr>
    </w:p>
    <w:p w:rsidR="00BD0733" w:rsidRDefault="00BD0733">
      <w:pPr>
        <w:spacing w:after="0" w:line="240" w:lineRule="auto"/>
        <w:rPr>
          <w:rFonts w:ascii="Times New Roman" w:hAnsi="Times New Roman"/>
        </w:rPr>
      </w:pPr>
    </w:p>
    <w:p w:rsidR="00BD0733" w:rsidRDefault="00BD0733">
      <w:pPr>
        <w:spacing w:after="0" w:line="240" w:lineRule="auto"/>
        <w:rPr>
          <w:rFonts w:ascii="Times New Roman" w:hAnsi="Times New Roman"/>
        </w:rPr>
      </w:pPr>
    </w:p>
    <w:p w:rsidR="00BD0733" w:rsidRDefault="00BD0733">
      <w:pPr>
        <w:spacing w:after="0" w:line="240" w:lineRule="auto"/>
        <w:rPr>
          <w:rFonts w:ascii="Times New Roman" w:hAnsi="Times New Roman"/>
        </w:rPr>
      </w:pPr>
    </w:p>
    <w:p w:rsidR="00BD0733" w:rsidRPr="0069119C" w:rsidRDefault="00BD0733">
      <w:pPr>
        <w:pStyle w:val="Title"/>
        <w:rPr>
          <w:b/>
          <w:color w:val="000000"/>
          <w:sz w:val="24"/>
        </w:rPr>
      </w:pPr>
      <w:r w:rsidRPr="0069119C">
        <w:rPr>
          <w:b/>
          <w:color w:val="000000"/>
          <w:sz w:val="24"/>
        </w:rPr>
        <w:t xml:space="preserve">Учебный план и его обоснование </w:t>
      </w:r>
    </w:p>
    <w:p w:rsidR="00BD0733" w:rsidRPr="0069119C" w:rsidRDefault="00BD0733">
      <w:pPr>
        <w:pStyle w:val="Title"/>
        <w:rPr>
          <w:b/>
          <w:color w:val="000000"/>
          <w:sz w:val="24"/>
        </w:rPr>
      </w:pPr>
      <w:r w:rsidRPr="0069119C">
        <w:rPr>
          <w:b/>
          <w:color w:val="000000"/>
          <w:sz w:val="24"/>
        </w:rPr>
        <w:t xml:space="preserve">Пояснительная записка к учебному плану </w:t>
      </w:r>
    </w:p>
    <w:p w:rsidR="00BD0733" w:rsidRPr="0069119C" w:rsidRDefault="00BD0733">
      <w:pPr>
        <w:pStyle w:val="Title"/>
        <w:rPr>
          <w:b/>
          <w:color w:val="000000"/>
          <w:sz w:val="24"/>
        </w:rPr>
      </w:pPr>
      <w:r w:rsidRPr="0069119C">
        <w:rPr>
          <w:b/>
          <w:color w:val="000000"/>
          <w:sz w:val="24"/>
        </w:rPr>
        <w:t>МАОУ</w:t>
      </w:r>
      <w:r w:rsidRPr="0069119C">
        <w:rPr>
          <w:b/>
          <w:color w:val="000000"/>
          <w:spacing w:val="-5"/>
          <w:sz w:val="24"/>
        </w:rPr>
        <w:t xml:space="preserve"> </w:t>
      </w:r>
      <w:r w:rsidRPr="0069119C">
        <w:rPr>
          <w:b/>
          <w:color w:val="000000"/>
          <w:sz w:val="24"/>
        </w:rPr>
        <w:t>«СОШ</w:t>
      </w:r>
      <w:r w:rsidRPr="0069119C">
        <w:rPr>
          <w:b/>
          <w:color w:val="000000"/>
          <w:spacing w:val="-6"/>
          <w:sz w:val="24"/>
        </w:rPr>
        <w:t xml:space="preserve"> </w:t>
      </w:r>
      <w:r w:rsidRPr="0069119C">
        <w:rPr>
          <w:b/>
          <w:color w:val="000000"/>
          <w:sz w:val="24"/>
        </w:rPr>
        <w:t>№</w:t>
      </w:r>
      <w:r w:rsidRPr="0069119C">
        <w:rPr>
          <w:b/>
          <w:color w:val="000000"/>
          <w:spacing w:val="-5"/>
          <w:sz w:val="24"/>
        </w:rPr>
        <w:t xml:space="preserve"> </w:t>
      </w:r>
      <w:r w:rsidRPr="0069119C">
        <w:rPr>
          <w:b/>
          <w:color w:val="000000"/>
          <w:sz w:val="24"/>
        </w:rPr>
        <w:t>25»</w:t>
      </w:r>
      <w:r w:rsidRPr="0069119C">
        <w:rPr>
          <w:b/>
          <w:color w:val="000000"/>
          <w:spacing w:val="-5"/>
          <w:sz w:val="24"/>
        </w:rPr>
        <w:t xml:space="preserve"> </w:t>
      </w:r>
      <w:r w:rsidRPr="0069119C">
        <w:rPr>
          <w:b/>
          <w:color w:val="000000"/>
          <w:sz w:val="24"/>
        </w:rPr>
        <w:t>на</w:t>
      </w:r>
      <w:r w:rsidRPr="0069119C">
        <w:rPr>
          <w:b/>
          <w:color w:val="000000"/>
          <w:spacing w:val="-5"/>
          <w:sz w:val="24"/>
        </w:rPr>
        <w:t xml:space="preserve"> </w:t>
      </w:r>
      <w:r w:rsidRPr="0069119C">
        <w:rPr>
          <w:b/>
          <w:color w:val="000000"/>
          <w:sz w:val="24"/>
        </w:rPr>
        <w:t>2024-2025</w:t>
      </w:r>
      <w:r w:rsidRPr="0069119C">
        <w:rPr>
          <w:b/>
          <w:color w:val="000000"/>
          <w:spacing w:val="-5"/>
          <w:sz w:val="24"/>
        </w:rPr>
        <w:t xml:space="preserve"> </w:t>
      </w:r>
      <w:r w:rsidRPr="0069119C">
        <w:rPr>
          <w:b/>
          <w:color w:val="000000"/>
          <w:sz w:val="24"/>
        </w:rPr>
        <w:t>учебный</w:t>
      </w:r>
      <w:r w:rsidRPr="0069119C">
        <w:rPr>
          <w:b/>
          <w:color w:val="000000"/>
          <w:spacing w:val="-6"/>
          <w:sz w:val="24"/>
        </w:rPr>
        <w:t xml:space="preserve"> </w:t>
      </w:r>
      <w:r w:rsidRPr="0069119C">
        <w:rPr>
          <w:b/>
          <w:color w:val="000000"/>
          <w:sz w:val="24"/>
        </w:rPr>
        <w:t>год</w:t>
      </w:r>
    </w:p>
    <w:p w:rsidR="00BD0733" w:rsidRPr="00B56164" w:rsidRDefault="00BD0733" w:rsidP="008B78E0">
      <w:pPr>
        <w:pStyle w:val="ListParagraph"/>
        <w:numPr>
          <w:ilvl w:val="0"/>
          <w:numId w:val="1"/>
        </w:numPr>
        <w:spacing w:before="256" w:after="0" w:line="240" w:lineRule="auto"/>
        <w:ind w:left="426" w:hanging="565"/>
        <w:jc w:val="center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  <w:u w:val="single"/>
        </w:rPr>
        <w:t>Общие</w:t>
      </w:r>
      <w:r w:rsidRPr="00B56164">
        <w:rPr>
          <w:rFonts w:ascii="Times New Roman" w:hAnsi="Times New Roman"/>
          <w:color w:val="000000"/>
          <w:spacing w:val="-7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spacing w:val="-2"/>
          <w:u w:val="single"/>
        </w:rPr>
        <w:t>положения</w:t>
      </w:r>
    </w:p>
    <w:p w:rsidR="00BD0733" w:rsidRPr="00B56164" w:rsidRDefault="00BD0733" w:rsidP="0069119C">
      <w:pPr>
        <w:pStyle w:val="ListParagraph"/>
        <w:numPr>
          <w:ilvl w:val="0"/>
          <w:numId w:val="2"/>
        </w:numPr>
        <w:tabs>
          <w:tab w:val="left" w:pos="709"/>
        </w:tabs>
        <w:spacing w:before="3" w:after="0" w:line="240" w:lineRule="auto"/>
        <w:ind w:left="0" w:right="564" w:firstLine="0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промежуточной аттестации </w:t>
      </w:r>
      <w:r w:rsidRPr="00B56164">
        <w:rPr>
          <w:rFonts w:ascii="Times New Roman" w:hAnsi="Times New Roman"/>
          <w:color w:val="000000"/>
          <w:spacing w:val="-2"/>
        </w:rPr>
        <w:t>учащихся.</w:t>
      </w:r>
    </w:p>
    <w:p w:rsidR="00BD0733" w:rsidRPr="00B56164" w:rsidRDefault="00BD0733" w:rsidP="0069119C">
      <w:pPr>
        <w:pStyle w:val="ListParagraph"/>
        <w:numPr>
          <w:ilvl w:val="0"/>
          <w:numId w:val="2"/>
        </w:numPr>
        <w:tabs>
          <w:tab w:val="left" w:pos="709"/>
          <w:tab w:val="left" w:pos="1389"/>
        </w:tabs>
        <w:spacing w:before="6" w:after="0" w:line="240" w:lineRule="auto"/>
        <w:ind w:left="0" w:right="565" w:firstLine="0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Учебный план разработан для основных образовательных программ начального общего, основного общего, среднего общего образования, адаптированной образовательной программы основного общего образования.</w:t>
      </w:r>
    </w:p>
    <w:p w:rsidR="00BD0733" w:rsidRPr="00B56164" w:rsidRDefault="00BD0733" w:rsidP="0069119C">
      <w:pPr>
        <w:pStyle w:val="ListParagraph"/>
        <w:numPr>
          <w:ilvl w:val="0"/>
          <w:numId w:val="2"/>
        </w:numPr>
        <w:tabs>
          <w:tab w:val="left" w:pos="709"/>
          <w:tab w:val="left" w:pos="1389"/>
        </w:tabs>
        <w:spacing w:before="4" w:after="0" w:line="240" w:lineRule="auto"/>
        <w:ind w:left="0" w:right="566" w:firstLine="0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Учебный план ориентирован на развитие учащихся, дифференциацию обучения, реализацию предпрофильной подготовки и профильного обучения, на</w:t>
      </w:r>
      <w:r w:rsidRPr="00B56164">
        <w:rPr>
          <w:rFonts w:ascii="Times New Roman" w:hAnsi="Times New Roman"/>
          <w:color w:val="000000"/>
          <w:spacing w:val="-1"/>
        </w:rPr>
        <w:t xml:space="preserve"> </w:t>
      </w:r>
      <w:r w:rsidRPr="00B56164">
        <w:rPr>
          <w:rFonts w:ascii="Times New Roman" w:hAnsi="Times New Roman"/>
          <w:color w:val="000000"/>
        </w:rPr>
        <w:t xml:space="preserve">осуществление довузовской </w:t>
      </w:r>
      <w:r w:rsidRPr="00B56164">
        <w:rPr>
          <w:rFonts w:ascii="Times New Roman" w:hAnsi="Times New Roman"/>
          <w:color w:val="000000"/>
          <w:spacing w:val="-2"/>
        </w:rPr>
        <w:t>подготовки.</w:t>
      </w:r>
    </w:p>
    <w:p w:rsidR="00BD0733" w:rsidRPr="00B56164" w:rsidRDefault="00BD0733" w:rsidP="0069119C">
      <w:pPr>
        <w:pStyle w:val="ListParagraph"/>
        <w:numPr>
          <w:ilvl w:val="0"/>
          <w:numId w:val="2"/>
        </w:numPr>
        <w:tabs>
          <w:tab w:val="left" w:pos="709"/>
          <w:tab w:val="left" w:pos="1389"/>
        </w:tabs>
        <w:spacing w:before="5" w:after="0" w:line="240" w:lineRule="auto"/>
        <w:ind w:left="0" w:right="566" w:firstLine="0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Учебный план разработан в соответствии с федеральными нормативными правовыми </w:t>
      </w:r>
      <w:r w:rsidRPr="00B56164">
        <w:rPr>
          <w:rFonts w:ascii="Times New Roman" w:hAnsi="Times New Roman"/>
          <w:color w:val="000000"/>
          <w:spacing w:val="-2"/>
        </w:rPr>
        <w:t>документами: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before="1" w:after="0" w:line="240" w:lineRule="auto"/>
        <w:ind w:left="0" w:right="567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Федеральным законом от 29 декабря 2012 года № 273-ФЗ «Об образовании в Российской Федерации»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before="1" w:after="0" w:line="240" w:lineRule="auto"/>
        <w:ind w:left="0" w:right="567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 мая 2021 года № 286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after="0" w:line="240" w:lineRule="auto"/>
        <w:ind w:left="0" w:right="565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утвержденным приказом Министерства образования и науки Российской Федерации от 19 декабря 2014 года № 1598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after="0" w:line="240" w:lineRule="auto"/>
        <w:ind w:left="0" w:right="565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федеральным государственным образовательным стандартом основного общего образования, утвержденным приказом просвещения Российской Федерации от 31 мая 2021 года № 286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after="0" w:line="240" w:lineRule="auto"/>
        <w:ind w:left="0" w:right="566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 мая 2012 года № 413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after="0" w:line="240" w:lineRule="auto"/>
        <w:ind w:left="0" w:right="565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федеральной образовательной программой начального общего образования, утвержденной приказом Министерства просвещения Российской Федерации от 18 мая </w:t>
      </w:r>
      <w:smartTag w:uri="urn:schemas-microsoft-com:office:smarttags" w:element="metricconverter">
        <w:smartTagPr>
          <w:attr w:name="ProductID" w:val="2023 г"/>
        </w:smartTagPr>
        <w:r w:rsidRPr="00B56164">
          <w:rPr>
            <w:rFonts w:ascii="Times New Roman" w:hAnsi="Times New Roman"/>
            <w:color w:val="000000"/>
          </w:rPr>
          <w:t>2023 г</w:t>
        </w:r>
      </w:smartTag>
      <w:r w:rsidRPr="00B56164">
        <w:rPr>
          <w:rFonts w:ascii="Times New Roman" w:hAnsi="Times New Roman"/>
          <w:color w:val="000000"/>
        </w:rPr>
        <w:t>. № 372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after="0" w:line="240" w:lineRule="auto"/>
        <w:ind w:left="0" w:right="566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федеральной образовательной программой основного общего образования, утвержденной приказом Министерства просвещения Российской Федерации от 18 мая </w:t>
      </w:r>
      <w:smartTag w:uri="urn:schemas-microsoft-com:office:smarttags" w:element="metricconverter">
        <w:smartTagPr>
          <w:attr w:name="ProductID" w:val="2023 г"/>
        </w:smartTagPr>
        <w:r w:rsidRPr="00B56164">
          <w:rPr>
            <w:rFonts w:ascii="Times New Roman" w:hAnsi="Times New Roman"/>
            <w:color w:val="000000"/>
          </w:rPr>
          <w:t>2023 г</w:t>
        </w:r>
      </w:smartTag>
      <w:r w:rsidRPr="00B56164">
        <w:rPr>
          <w:rFonts w:ascii="Times New Roman" w:hAnsi="Times New Roman"/>
          <w:color w:val="000000"/>
        </w:rPr>
        <w:t>. № 370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after="0" w:line="240" w:lineRule="auto"/>
        <w:ind w:left="0" w:right="565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федеральной образовательной программой среднего общего образования, утвержденной приказом Министерства просвещения Российской Федерации от 18 мая </w:t>
      </w:r>
      <w:smartTag w:uri="urn:schemas-microsoft-com:office:smarttags" w:element="metricconverter">
        <w:smartTagPr>
          <w:attr w:name="ProductID" w:val="2023 г"/>
        </w:smartTagPr>
        <w:r w:rsidRPr="00B56164">
          <w:rPr>
            <w:rFonts w:ascii="Times New Roman" w:hAnsi="Times New Roman"/>
            <w:color w:val="000000"/>
          </w:rPr>
          <w:t>2023 г</w:t>
        </w:r>
      </w:smartTag>
      <w:r w:rsidRPr="00B56164">
        <w:rPr>
          <w:rFonts w:ascii="Times New Roman" w:hAnsi="Times New Roman"/>
          <w:color w:val="000000"/>
        </w:rPr>
        <w:t>. № 371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before="1" w:after="0" w:line="240" w:lineRule="auto"/>
        <w:ind w:left="0" w:right="564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 марта 2021 года № 115 (с последующими </w:t>
      </w:r>
      <w:r w:rsidRPr="00B56164">
        <w:rPr>
          <w:rFonts w:ascii="Times New Roman" w:hAnsi="Times New Roman"/>
          <w:color w:val="000000"/>
          <w:spacing w:val="-2"/>
        </w:rPr>
        <w:t>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395"/>
        </w:tabs>
        <w:spacing w:after="0" w:line="240" w:lineRule="auto"/>
        <w:ind w:left="0" w:right="564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приказом Министерства просвещения Российской Федерации от 21 сентября 2022 года № 858 «Об утверждении федерального перечня учебников, допущенных к использованию</w:t>
      </w:r>
      <w:r w:rsidRPr="00B56164">
        <w:rPr>
          <w:rFonts w:ascii="Times New Roman" w:hAnsi="Times New Roman"/>
          <w:color w:val="000000"/>
          <w:spacing w:val="80"/>
        </w:rPr>
        <w:t xml:space="preserve"> </w:t>
      </w:r>
      <w:r w:rsidRPr="00B56164">
        <w:rPr>
          <w:rFonts w:ascii="Times New Roman" w:hAnsi="Times New Roman"/>
          <w:color w:val="000000"/>
        </w:rPr>
        <w:t>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0"/>
        </w:tabs>
        <w:spacing w:after="0" w:line="240" w:lineRule="auto"/>
        <w:ind w:left="0" w:right="561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приказом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Министерства</w:t>
      </w:r>
      <w:r w:rsidRPr="00B56164">
        <w:rPr>
          <w:rFonts w:ascii="Times New Roman" w:hAnsi="Times New Roman"/>
          <w:color w:val="000000"/>
          <w:spacing w:val="-1"/>
        </w:rPr>
        <w:t xml:space="preserve"> </w:t>
      </w:r>
      <w:r w:rsidRPr="00B56164">
        <w:rPr>
          <w:rFonts w:ascii="Times New Roman" w:hAnsi="Times New Roman"/>
          <w:color w:val="000000"/>
        </w:rPr>
        <w:t>образования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и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науки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Российской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Федерации</w:t>
      </w:r>
      <w:r w:rsidRPr="00B56164">
        <w:rPr>
          <w:rFonts w:ascii="Times New Roman" w:hAnsi="Times New Roman"/>
          <w:color w:val="000000"/>
          <w:spacing w:val="-1"/>
        </w:rPr>
        <w:t xml:space="preserve"> </w:t>
      </w:r>
      <w:r w:rsidRPr="00B56164">
        <w:rPr>
          <w:rFonts w:ascii="Times New Roman" w:hAnsi="Times New Roman"/>
          <w:color w:val="000000"/>
        </w:rPr>
        <w:t>от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09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июня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2016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  <w:spacing w:val="-4"/>
        </w:rPr>
        <w:t xml:space="preserve">года </w:t>
      </w:r>
      <w:r w:rsidRPr="00B56164">
        <w:rPr>
          <w:rFonts w:ascii="Times New Roman" w:hAnsi="Times New Roman"/>
          <w:color w:val="000000"/>
        </w:rPr>
        <w:t>№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699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«Об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утверждении</w:t>
      </w:r>
      <w:r w:rsidRPr="00B56164">
        <w:rPr>
          <w:rFonts w:ascii="Times New Roman" w:hAnsi="Times New Roman"/>
          <w:color w:val="000000"/>
          <w:spacing w:val="-1"/>
        </w:rPr>
        <w:t xml:space="preserve"> </w:t>
      </w:r>
      <w:r w:rsidRPr="00B56164">
        <w:rPr>
          <w:rFonts w:ascii="Times New Roman" w:hAnsi="Times New Roman"/>
          <w:color w:val="000000"/>
        </w:rPr>
        <w:t>перечня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организаций,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осуществляющих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выпуск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учебных</w:t>
      </w:r>
      <w:r w:rsidRPr="00B56164">
        <w:rPr>
          <w:rFonts w:ascii="Times New Roman" w:hAnsi="Times New Roman"/>
          <w:color w:val="000000"/>
          <w:spacing w:val="-2"/>
        </w:rPr>
        <w:t xml:space="preserve"> </w:t>
      </w:r>
      <w:r w:rsidRPr="00B56164">
        <w:rPr>
          <w:rFonts w:ascii="Times New Roman" w:hAnsi="Times New Roman"/>
          <w:color w:val="000000"/>
        </w:rPr>
        <w:t>пособий, которые</w:t>
      </w:r>
      <w:r w:rsidRPr="00B56164">
        <w:rPr>
          <w:rFonts w:ascii="Times New Roman" w:hAnsi="Times New Roman"/>
          <w:color w:val="000000"/>
          <w:spacing w:val="1"/>
        </w:rPr>
        <w:t xml:space="preserve"> </w:t>
      </w:r>
      <w:r w:rsidRPr="00B56164">
        <w:rPr>
          <w:rFonts w:ascii="Times New Roman" w:hAnsi="Times New Roman"/>
          <w:color w:val="000000"/>
        </w:rPr>
        <w:t>допускаются</w:t>
      </w:r>
      <w:r w:rsidRPr="00B56164">
        <w:rPr>
          <w:rFonts w:ascii="Times New Roman" w:hAnsi="Times New Roman"/>
          <w:color w:val="000000"/>
          <w:spacing w:val="2"/>
        </w:rPr>
        <w:t xml:space="preserve"> </w:t>
      </w:r>
      <w:r w:rsidRPr="00B56164">
        <w:rPr>
          <w:rFonts w:ascii="Times New Roman" w:hAnsi="Times New Roman"/>
          <w:color w:val="000000"/>
        </w:rPr>
        <w:t>к</w:t>
      </w:r>
      <w:r w:rsidRPr="00B56164">
        <w:rPr>
          <w:rFonts w:ascii="Times New Roman" w:hAnsi="Times New Roman"/>
          <w:color w:val="000000"/>
          <w:spacing w:val="3"/>
        </w:rPr>
        <w:t xml:space="preserve"> </w:t>
      </w:r>
      <w:r w:rsidRPr="00B56164">
        <w:rPr>
          <w:rFonts w:ascii="Times New Roman" w:hAnsi="Times New Roman"/>
          <w:color w:val="000000"/>
        </w:rPr>
        <w:t>использованию</w:t>
      </w:r>
      <w:r w:rsidRPr="00B56164">
        <w:rPr>
          <w:rFonts w:ascii="Times New Roman" w:hAnsi="Times New Roman"/>
          <w:color w:val="000000"/>
          <w:spacing w:val="2"/>
        </w:rPr>
        <w:t xml:space="preserve"> </w:t>
      </w:r>
      <w:r w:rsidRPr="00B56164">
        <w:rPr>
          <w:rFonts w:ascii="Times New Roman" w:hAnsi="Times New Roman"/>
          <w:color w:val="000000"/>
        </w:rPr>
        <w:t>при</w:t>
      </w:r>
      <w:r w:rsidRPr="00B56164">
        <w:rPr>
          <w:rFonts w:ascii="Times New Roman" w:hAnsi="Times New Roman"/>
          <w:color w:val="000000"/>
          <w:spacing w:val="2"/>
        </w:rPr>
        <w:t xml:space="preserve"> </w:t>
      </w:r>
      <w:r w:rsidRPr="00B56164">
        <w:rPr>
          <w:rFonts w:ascii="Times New Roman" w:hAnsi="Times New Roman"/>
          <w:color w:val="000000"/>
        </w:rPr>
        <w:t>реализации</w:t>
      </w:r>
      <w:r w:rsidRPr="00B56164">
        <w:rPr>
          <w:rFonts w:ascii="Times New Roman" w:hAnsi="Times New Roman"/>
          <w:color w:val="000000"/>
          <w:spacing w:val="2"/>
        </w:rPr>
        <w:t xml:space="preserve"> </w:t>
      </w:r>
      <w:r w:rsidRPr="00B56164">
        <w:rPr>
          <w:rFonts w:ascii="Times New Roman" w:hAnsi="Times New Roman"/>
          <w:color w:val="000000"/>
        </w:rPr>
        <w:t>имеющих</w:t>
      </w:r>
      <w:r w:rsidRPr="00B56164">
        <w:rPr>
          <w:rFonts w:ascii="Times New Roman" w:hAnsi="Times New Roman"/>
          <w:color w:val="000000"/>
          <w:spacing w:val="2"/>
        </w:rPr>
        <w:t xml:space="preserve"> </w:t>
      </w:r>
      <w:r w:rsidRPr="00B56164">
        <w:rPr>
          <w:rFonts w:ascii="Times New Roman" w:hAnsi="Times New Roman"/>
          <w:color w:val="000000"/>
        </w:rPr>
        <w:t xml:space="preserve">государственную </w:t>
      </w:r>
      <w:r w:rsidRPr="00B56164">
        <w:rPr>
          <w:rFonts w:ascii="Times New Roman" w:hAnsi="Times New Roman"/>
          <w:color w:val="000000"/>
          <w:spacing w:val="-2"/>
        </w:rPr>
        <w:t>аккре</w:t>
      </w:r>
      <w:r w:rsidRPr="00B56164">
        <w:rPr>
          <w:rFonts w:ascii="Times New Roman" w:hAnsi="Times New Roman"/>
          <w:color w:val="000000"/>
        </w:rPr>
        <w:t>дитацию образовательных программ начального общего, основного общего, среднего общего образования»;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395"/>
        </w:tabs>
        <w:spacing w:before="1" w:after="0" w:line="240" w:lineRule="auto"/>
        <w:ind w:left="0" w:right="565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санитарно-эпидемиологическими требованиями к организациям воспитания и обучения, отдыха и оздоровления детей и молодежи (СП 2.4.3648-20), утвержденными постановлением Главного государственного санитарного врача Российской Федерации № 28 от 28 сентября 2020 года (с последующими изменениями);</w:t>
      </w:r>
    </w:p>
    <w:p w:rsidR="00BD0733" w:rsidRPr="00B56164" w:rsidRDefault="00BD0733" w:rsidP="0069119C">
      <w:pPr>
        <w:pStyle w:val="ListParagraph"/>
        <w:numPr>
          <w:ilvl w:val="1"/>
          <w:numId w:val="2"/>
        </w:numPr>
        <w:tabs>
          <w:tab w:val="left" w:pos="709"/>
          <w:tab w:val="left" w:pos="1401"/>
        </w:tabs>
        <w:spacing w:after="0" w:line="240" w:lineRule="auto"/>
        <w:ind w:left="0" w:right="564" w:firstLine="426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гигиеническими нормативами и требованиями к обеспечению безопасности и (или) безвредности для человека факторов среды обитания (СанПиН 1.2.3685-21), утвержденными Постановлением Главного государственного санитарного врача Российской Федерации № 2 от 28 января </w:t>
      </w:r>
      <w:smartTag w:uri="urn:schemas-microsoft-com:office:smarttags" w:element="metricconverter">
        <w:smartTagPr>
          <w:attr w:name="ProductID" w:val="2021 г"/>
        </w:smartTagPr>
        <w:r w:rsidRPr="00B56164">
          <w:rPr>
            <w:rFonts w:ascii="Times New Roman" w:hAnsi="Times New Roman"/>
            <w:color w:val="000000"/>
          </w:rPr>
          <w:t>2021 г</w:t>
        </w:r>
      </w:smartTag>
      <w:r w:rsidRPr="00B56164">
        <w:rPr>
          <w:rFonts w:ascii="Times New Roman" w:hAnsi="Times New Roman"/>
          <w:color w:val="000000"/>
        </w:rPr>
        <w:t>. (с последующими изменениями).</w:t>
      </w:r>
    </w:p>
    <w:p w:rsidR="00BD0733" w:rsidRPr="00B56164" w:rsidRDefault="00BD0733" w:rsidP="0069119C">
      <w:pPr>
        <w:pStyle w:val="ListParagraph"/>
        <w:numPr>
          <w:ilvl w:val="0"/>
          <w:numId w:val="2"/>
        </w:numPr>
        <w:tabs>
          <w:tab w:val="left" w:pos="709"/>
          <w:tab w:val="left" w:pos="1401"/>
        </w:tabs>
        <w:spacing w:before="4" w:after="0" w:line="240" w:lineRule="auto"/>
        <w:ind w:left="0" w:right="567" w:firstLine="0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 xml:space="preserve">Установленные нормы предельно допустимой нагрузки учащихся соблюдаются во всех </w:t>
      </w:r>
      <w:r w:rsidRPr="00B56164">
        <w:rPr>
          <w:rFonts w:ascii="Times New Roman" w:hAnsi="Times New Roman"/>
          <w:color w:val="000000"/>
          <w:spacing w:val="-2"/>
        </w:rPr>
        <w:t>классах.</w:t>
      </w:r>
    </w:p>
    <w:p w:rsidR="00BD0733" w:rsidRPr="00B56164" w:rsidRDefault="00BD0733" w:rsidP="0069119C">
      <w:pPr>
        <w:pStyle w:val="ListParagraph"/>
        <w:numPr>
          <w:ilvl w:val="0"/>
          <w:numId w:val="2"/>
        </w:numPr>
        <w:tabs>
          <w:tab w:val="left" w:pos="709"/>
          <w:tab w:val="left" w:pos="1401"/>
        </w:tabs>
        <w:spacing w:before="6" w:after="0" w:line="240" w:lineRule="auto"/>
        <w:ind w:left="0" w:right="563" w:firstLine="0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Учебный план предусматривает работу в режиме 6-дневной учебной недели для 10–11 классов и 5-дневной - для 1-9 классов.</w:t>
      </w:r>
    </w:p>
    <w:p w:rsidR="00BD0733" w:rsidRPr="003B04BF" w:rsidRDefault="00BD0733" w:rsidP="0069119C">
      <w:pPr>
        <w:tabs>
          <w:tab w:val="left" w:pos="709"/>
          <w:tab w:val="left" w:pos="1401"/>
        </w:tabs>
        <w:spacing w:before="6" w:after="0" w:line="240" w:lineRule="auto"/>
        <w:ind w:right="563"/>
        <w:jc w:val="both"/>
        <w:rPr>
          <w:rFonts w:ascii="Times New Roman" w:hAnsi="Times New Roman"/>
          <w:color w:val="000000"/>
          <w:sz w:val="24"/>
          <w:szCs w:val="24"/>
        </w:rPr>
        <w:sectPr w:rsidR="00BD0733" w:rsidRPr="003B04BF" w:rsidSect="008B78E0">
          <w:pgSz w:w="11906" w:h="16838"/>
          <w:pgMar w:top="1134" w:right="850" w:bottom="1134" w:left="1701" w:header="0" w:footer="0" w:gutter="0"/>
          <w:cols w:space="720"/>
          <w:formProt w:val="0"/>
          <w:docGrid w:linePitch="299" w:charSpace="4096"/>
        </w:sectPr>
      </w:pPr>
    </w:p>
    <w:p w:rsidR="00BD0733" w:rsidRPr="00B56164" w:rsidRDefault="00BD0733" w:rsidP="003B04BF">
      <w:pPr>
        <w:pStyle w:val="Heading11"/>
        <w:spacing w:before="0"/>
        <w:jc w:val="center"/>
        <w:rPr>
          <w:rFonts w:ascii="Times New Roman" w:hAnsi="Times New Roman"/>
          <w:color w:val="000000"/>
          <w:sz w:val="22"/>
          <w:szCs w:val="22"/>
        </w:rPr>
      </w:pPr>
      <w:r w:rsidRPr="00B56164">
        <w:rPr>
          <w:rFonts w:ascii="Times New Roman" w:hAnsi="Times New Roman"/>
          <w:color w:val="000000"/>
          <w:sz w:val="22"/>
          <w:szCs w:val="22"/>
        </w:rPr>
        <w:t>Начальная</w:t>
      </w:r>
      <w:r w:rsidRPr="00B56164">
        <w:rPr>
          <w:rFonts w:ascii="Times New Roman" w:hAnsi="Times New Roman"/>
          <w:color w:val="000000"/>
          <w:spacing w:val="-13"/>
          <w:sz w:val="22"/>
          <w:szCs w:val="22"/>
        </w:rPr>
        <w:t xml:space="preserve"> </w:t>
      </w:r>
      <w:r w:rsidRPr="00B56164">
        <w:rPr>
          <w:rFonts w:ascii="Times New Roman" w:hAnsi="Times New Roman"/>
          <w:color w:val="000000"/>
          <w:spacing w:val="-4"/>
          <w:sz w:val="22"/>
          <w:szCs w:val="22"/>
        </w:rPr>
        <w:t>школа</w:t>
      </w:r>
    </w:p>
    <w:p w:rsidR="00BD0733" w:rsidRPr="00B56164" w:rsidRDefault="00BD0733" w:rsidP="001F41D0">
      <w:pPr>
        <w:pStyle w:val="ListParagraph"/>
        <w:numPr>
          <w:ilvl w:val="0"/>
          <w:numId w:val="1"/>
        </w:numPr>
        <w:tabs>
          <w:tab w:val="left" w:pos="2579"/>
        </w:tabs>
        <w:spacing w:after="0" w:line="252" w:lineRule="exact"/>
        <w:ind w:left="2579" w:hanging="201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u w:val="single"/>
        </w:rPr>
        <w:t>Учебный</w:t>
      </w:r>
      <w:r w:rsidRPr="00B56164">
        <w:rPr>
          <w:rFonts w:ascii="Times New Roman" w:hAnsi="Times New Roman"/>
          <w:color w:val="000000"/>
          <w:spacing w:val="-5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u w:val="single"/>
        </w:rPr>
        <w:t>план</w:t>
      </w:r>
      <w:r w:rsidRPr="00B56164">
        <w:rPr>
          <w:rFonts w:ascii="Times New Roman" w:hAnsi="Times New Roman"/>
          <w:color w:val="000000"/>
          <w:spacing w:val="-5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u w:val="single"/>
        </w:rPr>
        <w:t>I-IV</w:t>
      </w:r>
      <w:r w:rsidRPr="00B56164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u w:val="single"/>
        </w:rPr>
        <w:t>классов</w:t>
      </w:r>
      <w:r w:rsidRPr="00B56164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u w:val="single"/>
        </w:rPr>
        <w:t>начального</w:t>
      </w:r>
      <w:r w:rsidRPr="00B56164">
        <w:rPr>
          <w:rFonts w:ascii="Times New Roman" w:hAnsi="Times New Roman"/>
          <w:color w:val="000000"/>
          <w:spacing w:val="-5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u w:val="single"/>
        </w:rPr>
        <w:t>общего</w:t>
      </w:r>
      <w:r w:rsidRPr="00B56164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B56164">
        <w:rPr>
          <w:rFonts w:ascii="Times New Roman" w:hAnsi="Times New Roman"/>
          <w:color w:val="000000"/>
          <w:spacing w:val="-2"/>
          <w:u w:val="single"/>
        </w:rPr>
        <w:t>образования</w:t>
      </w:r>
    </w:p>
    <w:p w:rsidR="00BD0733" w:rsidRPr="00B56164" w:rsidRDefault="00BD0733" w:rsidP="003B04BF">
      <w:pPr>
        <w:pStyle w:val="BodyText"/>
        <w:spacing w:after="0"/>
        <w:ind w:left="681" w:right="564" w:firstLine="709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>Учебный план устанавливает 4-летний нормативный срок освоения образовательной программы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начального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общего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образования.</w:t>
      </w:r>
      <w:r w:rsidRPr="00B56164">
        <w:rPr>
          <w:color w:val="000000"/>
          <w:spacing w:val="-2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Количество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учебных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занятий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на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одного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учащегося: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не менее 2954 и не более 3345 часов</w:t>
      </w:r>
    </w:p>
    <w:p w:rsidR="00BD0733" w:rsidRPr="00B56164" w:rsidRDefault="00BD0733" w:rsidP="003B04BF">
      <w:pPr>
        <w:pStyle w:val="BodyText"/>
        <w:spacing w:after="0"/>
        <w:ind w:left="681" w:right="565" w:firstLine="719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 xml:space="preserve">Учебный план 1-4 классов начального общего образования разработан на основе федерального учебного плана начального общего образования (вариант 1) федеральной образовательной программой начального общего образования, утвержденной приказом Министерства просвещения Российской Федерации от 18 мая </w:t>
      </w:r>
      <w:smartTag w:uri="urn:schemas-microsoft-com:office:smarttags" w:element="metricconverter">
        <w:smartTagPr>
          <w:attr w:name="ProductID" w:val="2023 г"/>
        </w:smartTagPr>
        <w:r w:rsidRPr="00B56164">
          <w:rPr>
            <w:color w:val="000000"/>
            <w:sz w:val="22"/>
            <w:szCs w:val="22"/>
          </w:rPr>
          <w:t>2023 г</w:t>
        </w:r>
      </w:smartTag>
      <w:r w:rsidRPr="00B56164">
        <w:rPr>
          <w:color w:val="000000"/>
          <w:sz w:val="22"/>
          <w:szCs w:val="22"/>
        </w:rPr>
        <w:t>. № 372 (с последующими изменениями).</w:t>
      </w:r>
    </w:p>
    <w:p w:rsidR="00BD0733" w:rsidRPr="00B56164" w:rsidRDefault="00BD0733" w:rsidP="003B04BF">
      <w:pPr>
        <w:pStyle w:val="BodyText"/>
        <w:spacing w:after="0"/>
        <w:ind w:left="681" w:right="566" w:firstLine="708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>Учебный план предполагает выполнение санитарно-эпидемиологических требований к организациям воспитания и обучения, отдыха и оздоровления детей и молодежи (СП 2.4.3648-20), гигиенических нормативов и требований к обеспечению безопасности и (или) безвредности для человека факторов среды обитания (СанПиН 1.2.3685-21).</w:t>
      </w:r>
    </w:p>
    <w:p w:rsidR="00BD0733" w:rsidRPr="00B56164" w:rsidRDefault="00BD0733" w:rsidP="003B04BF">
      <w:pPr>
        <w:pStyle w:val="BodyText"/>
        <w:spacing w:after="0"/>
        <w:ind w:left="681" w:right="564" w:firstLine="720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>Учебный план состоит из двух частей: обязательной части и части, формируемой участниками образовательных отношений. Содержание образования, определенное обязательной частью, обеспечивает приобщение учащихся к общекультурным и национально-значимым ценностям,</w:t>
      </w:r>
      <w:r w:rsidRPr="00B56164">
        <w:rPr>
          <w:color w:val="000000"/>
          <w:spacing w:val="-2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формирует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систему</w:t>
      </w:r>
      <w:r w:rsidRPr="00B56164">
        <w:rPr>
          <w:color w:val="000000"/>
          <w:spacing w:val="-1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метапредметных</w:t>
      </w:r>
      <w:r w:rsidRPr="00B56164">
        <w:rPr>
          <w:color w:val="000000"/>
          <w:spacing w:val="-2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навыков</w:t>
      </w:r>
      <w:r w:rsidRPr="00B56164">
        <w:rPr>
          <w:color w:val="000000"/>
          <w:spacing w:val="-4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и</w:t>
      </w:r>
      <w:r w:rsidRPr="00B56164">
        <w:rPr>
          <w:color w:val="000000"/>
          <w:spacing w:val="-3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личностных</w:t>
      </w:r>
      <w:r w:rsidRPr="00B56164">
        <w:rPr>
          <w:color w:val="000000"/>
          <w:spacing w:val="-4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качеств,</w:t>
      </w:r>
      <w:r w:rsidRPr="00B56164">
        <w:rPr>
          <w:color w:val="000000"/>
          <w:spacing w:val="-4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соответствующих требованиям стандарта.</w:t>
      </w:r>
    </w:p>
    <w:p w:rsidR="00BD0733" w:rsidRPr="00B56164" w:rsidRDefault="00BD0733" w:rsidP="003B04BF">
      <w:pPr>
        <w:pStyle w:val="BodyText"/>
        <w:spacing w:after="0"/>
        <w:ind w:left="681" w:right="566" w:firstLine="720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 xml:space="preserve">Обязательная часть учебного плана представлена следующими предметными областями и </w:t>
      </w:r>
      <w:r w:rsidRPr="00B56164">
        <w:rPr>
          <w:color w:val="000000"/>
          <w:spacing w:val="-2"/>
          <w:sz w:val="22"/>
          <w:szCs w:val="22"/>
        </w:rPr>
        <w:t>предметами:</w:t>
      </w:r>
    </w:p>
    <w:tbl>
      <w:tblPr>
        <w:tblW w:w="9464" w:type="dxa"/>
        <w:tblInd w:w="686" w:type="dxa"/>
        <w:tblCellMar>
          <w:left w:w="5" w:type="dxa"/>
          <w:right w:w="5" w:type="dxa"/>
        </w:tblCellMar>
        <w:tblLook w:val="01E0"/>
      </w:tblPr>
      <w:tblGrid>
        <w:gridCol w:w="4746"/>
        <w:gridCol w:w="4718"/>
      </w:tblGrid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Предметная</w:t>
            </w:r>
            <w:r w:rsidRPr="00B56164">
              <w:rPr>
                <w:color w:val="000000"/>
                <w:spacing w:val="3"/>
              </w:rPr>
              <w:t xml:space="preserve"> </w:t>
            </w:r>
            <w:r w:rsidRPr="00B56164">
              <w:rPr>
                <w:color w:val="000000"/>
                <w:spacing w:val="-2"/>
              </w:rPr>
              <w:t>область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ind w:left="108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Учебный предмет</w:t>
            </w:r>
          </w:p>
        </w:tc>
      </w:tr>
      <w:tr w:rsidR="00BD0733" w:rsidRPr="004270DE">
        <w:trPr>
          <w:trHeight w:val="290"/>
        </w:trPr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</w:rPr>
              <w:t>Русский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</w:rPr>
              <w:t>язык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</w:rPr>
              <w:t>и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</w:rPr>
              <w:t>литературное</w:t>
            </w:r>
            <w:r w:rsidRPr="00B56164">
              <w:rPr>
                <w:color w:val="000000"/>
                <w:spacing w:val="-9"/>
              </w:rPr>
              <w:t xml:space="preserve"> </w:t>
            </w:r>
            <w:r w:rsidRPr="00B56164">
              <w:rPr>
                <w:color w:val="000000"/>
                <w:spacing w:val="-2"/>
              </w:rPr>
              <w:t>чтение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ind w:left="107"/>
              <w:rPr>
                <w:color w:val="000000"/>
              </w:rPr>
            </w:pPr>
            <w:r w:rsidRPr="00B56164">
              <w:rPr>
                <w:color w:val="000000"/>
              </w:rPr>
              <w:t>Русский</w:t>
            </w:r>
            <w:r w:rsidRPr="00B56164">
              <w:rPr>
                <w:color w:val="000000"/>
                <w:spacing w:val="-12"/>
              </w:rPr>
              <w:t xml:space="preserve"> </w:t>
            </w:r>
            <w:r w:rsidRPr="00B56164">
              <w:rPr>
                <w:color w:val="000000"/>
                <w:spacing w:val="-4"/>
              </w:rPr>
              <w:t>язык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3B04BF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1" w:lineRule="exact"/>
              <w:ind w:left="107"/>
              <w:rPr>
                <w:color w:val="000000"/>
              </w:rPr>
            </w:pPr>
            <w:r w:rsidRPr="00B56164">
              <w:rPr>
                <w:color w:val="000000"/>
              </w:rPr>
              <w:t>Литературное</w:t>
            </w:r>
            <w:r w:rsidRPr="00B56164">
              <w:rPr>
                <w:color w:val="000000"/>
                <w:spacing w:val="-13"/>
              </w:rPr>
              <w:t xml:space="preserve"> </w:t>
            </w:r>
            <w:r w:rsidRPr="00B56164">
              <w:rPr>
                <w:color w:val="000000"/>
                <w:spacing w:val="-2"/>
              </w:rPr>
              <w:t>чтение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1" w:lineRule="exact"/>
              <w:rPr>
                <w:color w:val="000000"/>
              </w:rPr>
            </w:pPr>
            <w:r w:rsidRPr="00B56164">
              <w:rPr>
                <w:color w:val="000000"/>
              </w:rPr>
              <w:t>Иностранный</w:t>
            </w:r>
            <w:r w:rsidRPr="00B56164">
              <w:rPr>
                <w:color w:val="000000"/>
                <w:spacing w:val="-12"/>
              </w:rPr>
              <w:t xml:space="preserve"> </w:t>
            </w:r>
            <w:r w:rsidRPr="00B56164">
              <w:rPr>
                <w:color w:val="000000"/>
                <w:spacing w:val="-4"/>
              </w:rPr>
              <w:t>язык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1" w:lineRule="exact"/>
              <w:ind w:left="108"/>
              <w:rPr>
                <w:color w:val="000000"/>
              </w:rPr>
            </w:pPr>
            <w:r w:rsidRPr="00B56164">
              <w:rPr>
                <w:color w:val="000000"/>
              </w:rPr>
              <w:t>Иностранный</w:t>
            </w:r>
            <w:r w:rsidRPr="00B56164">
              <w:rPr>
                <w:color w:val="000000"/>
                <w:spacing w:val="-13"/>
              </w:rPr>
              <w:t xml:space="preserve"> </w:t>
            </w:r>
            <w:r w:rsidRPr="00B56164">
              <w:rPr>
                <w:color w:val="000000"/>
                <w:spacing w:val="-4"/>
              </w:rPr>
              <w:t>язык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</w:rPr>
              <w:t>Математика</w:t>
            </w:r>
            <w:r w:rsidRPr="00B56164">
              <w:rPr>
                <w:color w:val="000000"/>
                <w:spacing w:val="-5"/>
              </w:rPr>
              <w:t xml:space="preserve"> </w:t>
            </w:r>
            <w:r w:rsidRPr="00B56164">
              <w:rPr>
                <w:color w:val="000000"/>
              </w:rPr>
              <w:t>и</w:t>
            </w:r>
            <w:r w:rsidRPr="00B56164">
              <w:rPr>
                <w:color w:val="000000"/>
                <w:spacing w:val="-6"/>
              </w:rPr>
              <w:t xml:space="preserve"> </w:t>
            </w:r>
            <w:r w:rsidRPr="00B56164">
              <w:rPr>
                <w:color w:val="000000"/>
                <w:spacing w:val="-2"/>
              </w:rPr>
              <w:t>информатика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ind w:left="107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Математика</w:t>
            </w:r>
          </w:p>
        </w:tc>
      </w:tr>
      <w:tr w:rsidR="00BD0733" w:rsidRPr="004270DE">
        <w:trPr>
          <w:trHeight w:val="58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</w:rPr>
              <w:t>Обществознание</w:t>
            </w:r>
            <w:r w:rsidRPr="00B56164">
              <w:rPr>
                <w:color w:val="000000"/>
                <w:spacing w:val="-14"/>
              </w:rPr>
              <w:t xml:space="preserve"> </w:t>
            </w:r>
            <w:r w:rsidRPr="00B56164">
              <w:rPr>
                <w:color w:val="000000"/>
              </w:rPr>
              <w:t>и</w:t>
            </w:r>
            <w:r w:rsidRPr="00B56164">
              <w:rPr>
                <w:color w:val="000000"/>
                <w:spacing w:val="-13"/>
              </w:rPr>
              <w:t xml:space="preserve"> </w:t>
            </w:r>
            <w:r w:rsidRPr="00B56164">
              <w:rPr>
                <w:color w:val="000000"/>
                <w:spacing w:val="-2"/>
              </w:rPr>
              <w:t>естествознание</w:t>
            </w:r>
          </w:p>
          <w:p w:rsidR="00BD0733" w:rsidRPr="00B56164" w:rsidRDefault="00BD0733" w:rsidP="003B04BF">
            <w:pPr>
              <w:pStyle w:val="TableParagraph"/>
              <w:spacing w:after="0" w:line="240" w:lineRule="auto"/>
              <w:rPr>
                <w:color w:val="000000"/>
              </w:rPr>
            </w:pPr>
            <w:r w:rsidRPr="00B56164">
              <w:rPr>
                <w:color w:val="000000"/>
              </w:rPr>
              <w:t>(окружающий</w:t>
            </w:r>
            <w:r w:rsidRPr="00B56164">
              <w:rPr>
                <w:color w:val="000000"/>
                <w:spacing w:val="-14"/>
              </w:rPr>
              <w:t xml:space="preserve"> </w:t>
            </w:r>
            <w:r w:rsidRPr="00B56164">
              <w:rPr>
                <w:color w:val="000000"/>
                <w:spacing w:val="-4"/>
              </w:rPr>
              <w:t>мир)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ind w:left="107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Окружающий</w:t>
            </w:r>
            <w:r w:rsidRPr="00B56164">
              <w:rPr>
                <w:color w:val="000000"/>
                <w:spacing w:val="5"/>
              </w:rPr>
              <w:t xml:space="preserve"> </w:t>
            </w:r>
            <w:r w:rsidRPr="00B56164">
              <w:rPr>
                <w:color w:val="000000"/>
                <w:spacing w:val="-5"/>
              </w:rPr>
              <w:t>мир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</w:rPr>
              <w:t>Основы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</w:rPr>
              <w:t>религиозных</w:t>
            </w:r>
            <w:r w:rsidRPr="00B56164">
              <w:rPr>
                <w:color w:val="000000"/>
                <w:spacing w:val="-7"/>
              </w:rPr>
              <w:t xml:space="preserve"> </w:t>
            </w:r>
            <w:r w:rsidRPr="00B56164">
              <w:rPr>
                <w:color w:val="000000"/>
              </w:rPr>
              <w:t>культур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</w:rPr>
              <w:t>и</w:t>
            </w:r>
            <w:r w:rsidRPr="00B56164">
              <w:rPr>
                <w:color w:val="000000"/>
                <w:spacing w:val="-7"/>
              </w:rPr>
              <w:t xml:space="preserve"> </w:t>
            </w:r>
            <w:r w:rsidRPr="00B56164">
              <w:rPr>
                <w:color w:val="000000"/>
              </w:rPr>
              <w:t>светской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  <w:spacing w:val="-2"/>
              </w:rPr>
              <w:t>этики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</w:rPr>
              <w:t>Основы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</w:rPr>
              <w:t>религиозных</w:t>
            </w:r>
            <w:r w:rsidRPr="00B56164">
              <w:rPr>
                <w:color w:val="000000"/>
                <w:spacing w:val="-7"/>
              </w:rPr>
              <w:t xml:space="preserve"> </w:t>
            </w:r>
            <w:r w:rsidRPr="00B56164">
              <w:rPr>
                <w:color w:val="000000"/>
              </w:rPr>
              <w:t>культур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</w:rPr>
              <w:t>и</w:t>
            </w:r>
            <w:r w:rsidRPr="00B56164">
              <w:rPr>
                <w:color w:val="000000"/>
                <w:spacing w:val="-7"/>
              </w:rPr>
              <w:t xml:space="preserve"> </w:t>
            </w:r>
            <w:r w:rsidRPr="00B56164">
              <w:rPr>
                <w:color w:val="000000"/>
              </w:rPr>
              <w:t>светской</w:t>
            </w:r>
            <w:r w:rsidRPr="00B56164">
              <w:rPr>
                <w:color w:val="000000"/>
                <w:spacing w:val="-8"/>
              </w:rPr>
              <w:t xml:space="preserve"> </w:t>
            </w:r>
            <w:r w:rsidRPr="00B56164">
              <w:rPr>
                <w:color w:val="000000"/>
                <w:spacing w:val="-2"/>
              </w:rPr>
              <w:t>этики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Искусство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ind w:left="107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Музыка</w:t>
            </w:r>
          </w:p>
        </w:tc>
      </w:tr>
      <w:tr w:rsidR="00BD0733" w:rsidRPr="004270DE">
        <w:trPr>
          <w:trHeight w:val="290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3B04BF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ind w:left="107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Изобразительное</w:t>
            </w:r>
            <w:r w:rsidRPr="00B56164">
              <w:rPr>
                <w:color w:val="000000"/>
                <w:spacing w:val="12"/>
              </w:rPr>
              <w:t xml:space="preserve"> </w:t>
            </w:r>
            <w:r w:rsidRPr="00B56164">
              <w:rPr>
                <w:color w:val="000000"/>
                <w:spacing w:val="-2"/>
              </w:rPr>
              <w:t>искусство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1" w:lineRule="exact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Технология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1" w:lineRule="exact"/>
              <w:ind w:left="108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Труд (технология)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Физическая</w:t>
            </w:r>
            <w:r w:rsidRPr="00B56164">
              <w:rPr>
                <w:color w:val="000000"/>
                <w:spacing w:val="2"/>
              </w:rPr>
              <w:t xml:space="preserve"> </w:t>
            </w:r>
            <w:r w:rsidRPr="00B56164">
              <w:rPr>
                <w:color w:val="000000"/>
                <w:spacing w:val="-2"/>
              </w:rPr>
              <w:t>культура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B56164" w:rsidRDefault="00BD0733" w:rsidP="003B04BF">
            <w:pPr>
              <w:pStyle w:val="TableParagraph"/>
              <w:spacing w:after="0" w:line="250" w:lineRule="exact"/>
              <w:rPr>
                <w:color w:val="000000"/>
              </w:rPr>
            </w:pPr>
            <w:r w:rsidRPr="00B56164">
              <w:rPr>
                <w:color w:val="000000"/>
                <w:spacing w:val="-2"/>
              </w:rPr>
              <w:t>Физическая</w:t>
            </w:r>
            <w:r w:rsidRPr="00B56164">
              <w:rPr>
                <w:color w:val="000000"/>
                <w:spacing w:val="3"/>
              </w:rPr>
              <w:t xml:space="preserve"> </w:t>
            </w:r>
            <w:r w:rsidRPr="00B56164">
              <w:rPr>
                <w:color w:val="000000"/>
                <w:spacing w:val="-2"/>
              </w:rPr>
              <w:t>культура</w:t>
            </w:r>
          </w:p>
        </w:tc>
      </w:tr>
    </w:tbl>
    <w:p w:rsidR="00BD0733" w:rsidRPr="00B56164" w:rsidRDefault="00BD0733" w:rsidP="003B04BF">
      <w:pPr>
        <w:pStyle w:val="BodyText"/>
        <w:spacing w:after="0"/>
        <w:ind w:left="681" w:right="565" w:firstLine="720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 xml:space="preserve">Вариативная часть, формируемая участниками образовательных отношений, обеспечивает особенности содержания образования в МАОУ «СОШ № 25» и индивидуальные потребности </w:t>
      </w:r>
      <w:r w:rsidRPr="00B56164">
        <w:rPr>
          <w:color w:val="000000"/>
          <w:spacing w:val="-2"/>
          <w:sz w:val="22"/>
          <w:szCs w:val="22"/>
        </w:rPr>
        <w:t>учащихся.</w:t>
      </w:r>
    </w:p>
    <w:p w:rsidR="00BD0733" w:rsidRPr="00B56164" w:rsidRDefault="00BD0733" w:rsidP="003B04BF">
      <w:pPr>
        <w:pStyle w:val="BodyText"/>
        <w:spacing w:after="0"/>
        <w:ind w:left="681" w:right="565" w:firstLine="709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>В части, формируемой</w:t>
      </w:r>
      <w:r w:rsidRPr="00B56164">
        <w:rPr>
          <w:color w:val="000000"/>
          <w:spacing w:val="-1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участниками образовательного процесса, предусмотрено выделение 1 часа в неделю для проведения учебных занятий по учебному предмету «Грамотный читатель» (предметная область «Русский язык и литературное чтение») в 1-3 классах.</w:t>
      </w:r>
    </w:p>
    <w:p w:rsidR="00BD0733" w:rsidRPr="00B56164" w:rsidRDefault="00BD0733" w:rsidP="000A5205">
      <w:pPr>
        <w:pStyle w:val="BodyText"/>
        <w:spacing w:after="0"/>
        <w:ind w:left="681" w:right="565" w:firstLine="720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 xml:space="preserve">Аудиторная недельная нагрузка, включающая обязательную часть учебного плана и часть учебного плана, формируемую участниками образовательных отношений, составляет для учащихся 1 класса 21 академический час в неделю, для учащихся 2-4 классов – 23 </w:t>
      </w:r>
      <w:r w:rsidRPr="00B56164">
        <w:rPr>
          <w:color w:val="000000"/>
          <w:spacing w:val="-2"/>
          <w:sz w:val="22"/>
          <w:szCs w:val="22"/>
        </w:rPr>
        <w:t>часа.</w:t>
      </w:r>
    </w:p>
    <w:p w:rsidR="00BD0733" w:rsidRPr="00B56164" w:rsidRDefault="00BD0733" w:rsidP="000A5205">
      <w:pPr>
        <w:pStyle w:val="BodyText"/>
        <w:spacing w:after="0"/>
        <w:ind w:left="681" w:right="565" w:firstLine="720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>В соответствии с календарным учебным графиком на уровне начального общего образования продолжительность учебного года во 2-х-4-х классах – 34 недели, в 1-х классах – 33 учебные недели. Учебные периоды -</w:t>
      </w:r>
      <w:r w:rsidRPr="00B56164">
        <w:rPr>
          <w:color w:val="000000"/>
          <w:spacing w:val="40"/>
          <w:sz w:val="22"/>
          <w:szCs w:val="22"/>
        </w:rPr>
        <w:t xml:space="preserve"> </w:t>
      </w:r>
      <w:r w:rsidRPr="00B56164">
        <w:rPr>
          <w:color w:val="000000"/>
          <w:sz w:val="22"/>
          <w:szCs w:val="22"/>
        </w:rPr>
        <w:t>4 учебных четверти.</w:t>
      </w:r>
    </w:p>
    <w:p w:rsidR="00BD0733" w:rsidRPr="00B56164" w:rsidRDefault="00BD0733" w:rsidP="000A5205">
      <w:pPr>
        <w:pStyle w:val="BodyText"/>
        <w:spacing w:after="0"/>
        <w:ind w:left="681" w:right="565" w:firstLine="720"/>
        <w:jc w:val="both"/>
        <w:rPr>
          <w:color w:val="000000"/>
          <w:sz w:val="22"/>
          <w:szCs w:val="22"/>
        </w:rPr>
      </w:pPr>
      <w:r w:rsidRPr="00B56164">
        <w:rPr>
          <w:color w:val="000000"/>
          <w:sz w:val="22"/>
          <w:szCs w:val="22"/>
        </w:rPr>
        <w:t>Продолжительность уроков в 1-х классах – в первом полугодии – 35 минут с учетом ступенчатого режима работы, во втором полугодии – 40 минут; продолжительность урока во 2-х- 4-х классах составляет 40 минут.</w:t>
      </w:r>
    </w:p>
    <w:p w:rsidR="00BD0733" w:rsidRPr="00B56164" w:rsidRDefault="00BD0733" w:rsidP="000A5205">
      <w:pPr>
        <w:spacing w:after="0" w:line="240" w:lineRule="auto"/>
        <w:ind w:left="680" w:right="624" w:firstLine="680"/>
        <w:jc w:val="both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color w:val="000000"/>
        </w:rPr>
        <w:t>Промежуточная аттестация учащихся проводится, начиная со 2 класса, в конце каждой учебной четверти по каждому изучаемому учебному предмету. Промежуточная аттестация учащихся проводится на основе результатов накопленной оценки и результатов выполнения тематических проверочных работ.</w:t>
      </w:r>
    </w:p>
    <w:p w:rsidR="00BD0733" w:rsidRDefault="00BD0733" w:rsidP="000A5205">
      <w:pPr>
        <w:spacing w:after="0" w:line="240" w:lineRule="auto"/>
        <w:ind w:left="680" w:right="624"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D0733" w:rsidRDefault="00BD0733" w:rsidP="000A5205">
      <w:pPr>
        <w:spacing w:after="0" w:line="240" w:lineRule="auto"/>
        <w:ind w:left="680" w:right="624"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D0733" w:rsidRDefault="00BD0733">
      <w:pPr>
        <w:spacing w:after="0"/>
        <w:jc w:val="both"/>
      </w:pPr>
    </w:p>
    <w:p w:rsidR="00BD0733" w:rsidRPr="00B56164" w:rsidRDefault="00BD0733">
      <w:pPr>
        <w:spacing w:after="0"/>
        <w:jc w:val="center"/>
        <w:rPr>
          <w:rFonts w:ascii="Times New Roman" w:hAnsi="Times New Roman"/>
          <w:color w:val="000000"/>
        </w:rPr>
      </w:pPr>
      <w:r w:rsidRPr="00B56164">
        <w:rPr>
          <w:rFonts w:ascii="Times New Roman" w:hAnsi="Times New Roman"/>
          <w:b/>
          <w:bCs/>
          <w:color w:val="000000"/>
        </w:rPr>
        <w:t>УЧЕБНЫЙ ПЛАН 1-4 КЛАССОВ</w:t>
      </w:r>
    </w:p>
    <w:p w:rsidR="00BD0733" w:rsidRPr="00B56164" w:rsidRDefault="00BD0733">
      <w:pPr>
        <w:pStyle w:val="Title"/>
        <w:rPr>
          <w:color w:val="000000"/>
          <w:sz w:val="20"/>
          <w:szCs w:val="20"/>
        </w:rPr>
      </w:pPr>
      <w:r w:rsidRPr="00B56164">
        <w:rPr>
          <w:color w:val="000000"/>
          <w:sz w:val="20"/>
          <w:szCs w:val="20"/>
        </w:rPr>
        <w:t xml:space="preserve"> (на основе </w:t>
      </w:r>
      <w:r w:rsidRPr="00B56164">
        <w:rPr>
          <w:bCs/>
          <w:color w:val="000000"/>
          <w:sz w:val="20"/>
          <w:szCs w:val="20"/>
        </w:rPr>
        <w:t xml:space="preserve">варианта № 1 </w:t>
      </w:r>
      <w:r w:rsidRPr="00B56164">
        <w:rPr>
          <w:color w:val="000000"/>
          <w:sz w:val="20"/>
          <w:szCs w:val="20"/>
        </w:rPr>
        <w:t xml:space="preserve">федерального учебного плана </w:t>
      </w:r>
      <w:r>
        <w:rPr>
          <w:color w:val="000000"/>
          <w:sz w:val="20"/>
          <w:szCs w:val="20"/>
        </w:rPr>
        <w:t>ф</w:t>
      </w:r>
      <w:r w:rsidRPr="00B56164">
        <w:rPr>
          <w:color w:val="000000"/>
          <w:sz w:val="20"/>
          <w:szCs w:val="20"/>
        </w:rPr>
        <w:t>едеральной образовательной программы начального общего образования,  утвержденной приказом Министерства просвещения Российской Федерации от 18.05.2023</w:t>
      </w:r>
      <w:r>
        <w:rPr>
          <w:color w:val="000000"/>
          <w:sz w:val="20"/>
          <w:szCs w:val="20"/>
        </w:rPr>
        <w:t xml:space="preserve"> г.</w:t>
      </w:r>
      <w:r w:rsidRPr="00B56164">
        <w:rPr>
          <w:color w:val="000000"/>
          <w:sz w:val="20"/>
          <w:szCs w:val="20"/>
        </w:rPr>
        <w:t xml:space="preserve"> № 372 (с последующими изменениями),  пятидневная учебная неделя)</w:t>
      </w:r>
    </w:p>
    <w:p w:rsidR="00BD0733" w:rsidRDefault="00BD0733">
      <w:pPr>
        <w:pStyle w:val="Title"/>
        <w:rPr>
          <w:color w:val="000000"/>
          <w:sz w:val="24"/>
        </w:rPr>
      </w:pPr>
    </w:p>
    <w:tbl>
      <w:tblPr>
        <w:tblW w:w="9009" w:type="dxa"/>
        <w:tblInd w:w="1305" w:type="dxa"/>
        <w:tblLook w:val="00A0"/>
      </w:tblPr>
      <w:tblGrid>
        <w:gridCol w:w="2631"/>
        <w:gridCol w:w="2551"/>
        <w:gridCol w:w="851"/>
        <w:gridCol w:w="992"/>
        <w:gridCol w:w="992"/>
        <w:gridCol w:w="992"/>
      </w:tblGrid>
      <w:tr w:rsidR="00BD0733" w:rsidRPr="004270DE" w:rsidTr="00A67EA1">
        <w:trPr>
          <w:cantSplit/>
          <w:trHeight w:val="375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Учебные</w:t>
            </w:r>
          </w:p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предметы/классы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Количество часов в неделю</w:t>
            </w:r>
          </w:p>
        </w:tc>
      </w:tr>
      <w:tr w:rsidR="00BD0733" w:rsidRPr="004270DE" w:rsidTr="00A67EA1">
        <w:trPr>
          <w:cantSplit/>
          <w:trHeight w:val="316"/>
        </w:trPr>
        <w:tc>
          <w:tcPr>
            <w:tcW w:w="2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both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both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</w:tr>
      <w:tr w:rsidR="00BD0733" w:rsidRPr="004270DE" w:rsidTr="00A67EA1">
        <w:trPr>
          <w:trHeight w:val="375"/>
        </w:trPr>
        <w:tc>
          <w:tcPr>
            <w:tcW w:w="90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Обязательная часть</w:t>
            </w:r>
          </w:p>
        </w:tc>
      </w:tr>
      <w:tr w:rsidR="00BD0733" w:rsidRPr="004270DE" w:rsidTr="00A67EA1">
        <w:trPr>
          <w:cantSplit/>
          <w:trHeight w:val="375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Русский язык и литературное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 xml:space="preserve">  </w:t>
            </w:r>
            <w:r w:rsidRPr="00B56164">
              <w:rPr>
                <w:rFonts w:ascii="Times New Roman" w:hAnsi="Times New Roman"/>
                <w:bCs/>
                <w:iCs/>
                <w:color w:val="000000"/>
                <w:lang w:val="en-US"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val="en-US"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val="en-US"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val="en-US" w:eastAsia="en-US"/>
              </w:rPr>
              <w:t>5</w:t>
            </w:r>
          </w:p>
        </w:tc>
      </w:tr>
      <w:tr w:rsidR="00BD0733" w:rsidRPr="004270DE" w:rsidTr="00A67EA1">
        <w:trPr>
          <w:cantSplit/>
          <w:trHeight w:val="375"/>
        </w:trPr>
        <w:tc>
          <w:tcPr>
            <w:tcW w:w="2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A67EA1">
            <w:pPr>
              <w:spacing w:after="0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</w:tr>
      <w:tr w:rsidR="00BD0733" w:rsidRPr="004270DE" w:rsidTr="00A67EA1">
        <w:trPr>
          <w:cantSplit/>
          <w:trHeight w:val="37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Иностранный язык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Иностранный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</w:tr>
      <w:tr w:rsidR="00BD0733" w:rsidRPr="004270DE" w:rsidTr="00A67EA1">
        <w:trPr>
          <w:trHeight w:val="37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Математика и информатика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4</w:t>
            </w:r>
          </w:p>
        </w:tc>
      </w:tr>
      <w:tr w:rsidR="00BD0733" w:rsidRPr="004270DE" w:rsidTr="00A67EA1">
        <w:trPr>
          <w:trHeight w:val="37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Обществознание и естествознание (Окружающий мир)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</w:tr>
      <w:tr w:rsidR="00BD0733" w:rsidRPr="004270DE" w:rsidTr="00A67EA1">
        <w:trPr>
          <w:trHeight w:val="37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</w:tr>
      <w:tr w:rsidR="00BD0733" w:rsidRPr="004270DE" w:rsidTr="00A67EA1">
        <w:trPr>
          <w:cantSplit/>
          <w:trHeight w:val="375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</w:tr>
      <w:tr w:rsidR="00BD0733" w:rsidRPr="004270DE" w:rsidTr="00A67EA1">
        <w:trPr>
          <w:cantSplit/>
          <w:trHeight w:val="375"/>
        </w:trPr>
        <w:tc>
          <w:tcPr>
            <w:tcW w:w="2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A67EA1">
            <w:pPr>
              <w:spacing w:after="0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</w:tr>
      <w:tr w:rsidR="00BD0733" w:rsidRPr="004270DE" w:rsidTr="00A67EA1">
        <w:trPr>
          <w:trHeight w:val="37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Технология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Труд (технология)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</w:tr>
      <w:tr w:rsidR="00BD0733" w:rsidRPr="004270DE" w:rsidTr="00A67EA1">
        <w:trPr>
          <w:trHeight w:val="37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</w:t>
            </w:r>
          </w:p>
        </w:tc>
      </w:tr>
      <w:tr w:rsidR="00BD0733" w:rsidRPr="004270DE" w:rsidTr="003E12FB">
        <w:trPr>
          <w:trHeight w:val="375"/>
        </w:trPr>
        <w:tc>
          <w:tcPr>
            <w:tcW w:w="5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5D2F9F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val="en-US" w:eastAsia="en-US"/>
              </w:rPr>
              <w:t>2</w:t>
            </w: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23</w:t>
            </w:r>
          </w:p>
        </w:tc>
      </w:tr>
      <w:tr w:rsidR="00BD0733" w:rsidRPr="004270DE" w:rsidTr="00A67EA1">
        <w:trPr>
          <w:trHeight w:val="375"/>
        </w:trPr>
        <w:tc>
          <w:tcPr>
            <w:tcW w:w="5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B56164" w:rsidRDefault="00BD0733" w:rsidP="005D2F9F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lang w:eastAsia="en-US"/>
              </w:rPr>
            </w:pPr>
          </w:p>
        </w:tc>
      </w:tr>
      <w:tr w:rsidR="00BD0733" w:rsidRPr="004270DE" w:rsidTr="00A67EA1">
        <w:trPr>
          <w:trHeight w:val="37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A67EA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Русский язык и литературное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D0733" w:rsidRPr="004270DE" w:rsidRDefault="00BD0733" w:rsidP="005D2F9F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Грамотный читатель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Cs/>
                <w:iCs/>
                <w:color w:val="000000"/>
                <w:lang w:eastAsia="en-US"/>
              </w:rPr>
              <w:t>0</w:t>
            </w:r>
          </w:p>
        </w:tc>
      </w:tr>
      <w:tr w:rsidR="00BD0733" w:rsidRPr="004270DE" w:rsidTr="00A67EA1">
        <w:trPr>
          <w:trHeight w:val="375"/>
        </w:trPr>
        <w:tc>
          <w:tcPr>
            <w:tcW w:w="5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5D2F9F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/>
                <w:bCs/>
                <w:iCs/>
                <w:color w:val="000000"/>
                <w:lang w:eastAsia="en-US"/>
              </w:rPr>
              <w:t xml:space="preserve">Максимально допустимая недельная  нагрузка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/>
                <w:bCs/>
                <w:iCs/>
                <w:color w:val="000000"/>
                <w:lang w:eastAsia="en-US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/>
                <w:bCs/>
                <w:iCs/>
                <w:color w:val="000000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/>
                <w:bCs/>
                <w:iCs/>
                <w:color w:val="000000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5D2F9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B56164">
              <w:rPr>
                <w:rFonts w:ascii="Times New Roman" w:hAnsi="Times New Roman"/>
                <w:b/>
                <w:bCs/>
                <w:iCs/>
                <w:color w:val="000000"/>
                <w:lang w:eastAsia="en-US"/>
              </w:rPr>
              <w:t>23</w:t>
            </w:r>
          </w:p>
        </w:tc>
      </w:tr>
    </w:tbl>
    <w:p w:rsidR="00BD0733" w:rsidRDefault="00BD0733" w:rsidP="005D2F9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  <w:sectPr w:rsidR="00BD0733">
          <w:pgSz w:w="11906" w:h="16838"/>
          <w:pgMar w:top="1060" w:right="280" w:bottom="982" w:left="1020" w:header="0" w:footer="0" w:gutter="0"/>
          <w:cols w:space="720"/>
          <w:formProt w:val="0"/>
          <w:docGrid w:linePitch="100" w:charSpace="4096"/>
        </w:sectPr>
      </w:pPr>
    </w:p>
    <w:p w:rsidR="00BD0733" w:rsidRPr="00C82FFF" w:rsidRDefault="00BD0733" w:rsidP="00C82FFF">
      <w:pPr>
        <w:pStyle w:val="Heading11"/>
        <w:spacing w:before="0" w:line="240" w:lineRule="auto"/>
        <w:jc w:val="center"/>
        <w:rPr>
          <w:rFonts w:ascii="Times New Roman" w:hAnsi="Times New Roman"/>
          <w:bCs w:val="0"/>
          <w:color w:val="000000"/>
          <w:sz w:val="22"/>
          <w:szCs w:val="22"/>
        </w:rPr>
      </w:pPr>
      <w:r w:rsidRPr="00C82FFF">
        <w:rPr>
          <w:rFonts w:ascii="Times New Roman" w:hAnsi="Times New Roman"/>
          <w:bCs w:val="0"/>
          <w:color w:val="000000"/>
          <w:sz w:val="22"/>
          <w:szCs w:val="22"/>
        </w:rPr>
        <w:t>Основная</w:t>
      </w:r>
      <w:r w:rsidRPr="00C82FFF">
        <w:rPr>
          <w:rFonts w:ascii="Times New Roman" w:hAnsi="Times New Roman"/>
          <w:bCs w:val="0"/>
          <w:color w:val="000000"/>
          <w:spacing w:val="-13"/>
          <w:sz w:val="22"/>
          <w:szCs w:val="22"/>
        </w:rPr>
        <w:t xml:space="preserve"> </w:t>
      </w:r>
      <w:r w:rsidRPr="00C82FFF">
        <w:rPr>
          <w:rFonts w:ascii="Times New Roman" w:hAnsi="Times New Roman"/>
          <w:bCs w:val="0"/>
          <w:color w:val="000000"/>
          <w:spacing w:val="-2"/>
          <w:sz w:val="22"/>
          <w:szCs w:val="22"/>
        </w:rPr>
        <w:t>школа</w:t>
      </w:r>
    </w:p>
    <w:p w:rsidR="00BD0733" w:rsidRPr="00C82FFF" w:rsidRDefault="00BD0733" w:rsidP="00C82FFF">
      <w:pPr>
        <w:tabs>
          <w:tab w:val="left" w:pos="2619"/>
        </w:tabs>
        <w:spacing w:after="0" w:line="240" w:lineRule="auto"/>
        <w:ind w:left="2269"/>
        <w:jc w:val="both"/>
        <w:rPr>
          <w:rFonts w:ascii="Times New Roman" w:hAnsi="Times New Roman"/>
          <w:color w:val="000000"/>
        </w:rPr>
      </w:pPr>
      <w:r w:rsidRPr="00C82FFF">
        <w:rPr>
          <w:rFonts w:ascii="Times New Roman" w:hAnsi="Times New Roman"/>
          <w:color w:val="000000"/>
          <w:spacing w:val="-6"/>
          <w:u w:val="single"/>
          <w:lang w:val="en-US"/>
        </w:rPr>
        <w:t>III</w:t>
      </w:r>
      <w:r w:rsidRPr="00C82FFF">
        <w:rPr>
          <w:rFonts w:ascii="Times New Roman" w:hAnsi="Times New Roman"/>
          <w:color w:val="000000"/>
          <w:spacing w:val="-6"/>
          <w:u w:val="single"/>
        </w:rPr>
        <w:t xml:space="preserve">. </w:t>
      </w:r>
      <w:r w:rsidRPr="00C82FFF">
        <w:rPr>
          <w:rFonts w:ascii="Times New Roman" w:hAnsi="Times New Roman"/>
          <w:color w:val="000000"/>
          <w:u w:val="single"/>
        </w:rPr>
        <w:t>Учебный</w:t>
      </w:r>
      <w:r w:rsidRPr="00C82FFF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C82FFF">
        <w:rPr>
          <w:rFonts w:ascii="Times New Roman" w:hAnsi="Times New Roman"/>
          <w:color w:val="000000"/>
          <w:u w:val="single"/>
        </w:rPr>
        <w:t>план</w:t>
      </w:r>
      <w:r w:rsidRPr="00C82FFF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C82FFF">
        <w:rPr>
          <w:rFonts w:ascii="Times New Roman" w:hAnsi="Times New Roman"/>
          <w:color w:val="000000"/>
          <w:u w:val="single"/>
        </w:rPr>
        <w:t>V-IX</w:t>
      </w:r>
      <w:r w:rsidRPr="00C82FFF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C82FFF">
        <w:rPr>
          <w:rFonts w:ascii="Times New Roman" w:hAnsi="Times New Roman"/>
          <w:color w:val="000000"/>
          <w:u w:val="single"/>
        </w:rPr>
        <w:t>классов</w:t>
      </w:r>
      <w:r w:rsidRPr="00C82FFF">
        <w:rPr>
          <w:rFonts w:ascii="Times New Roman" w:hAnsi="Times New Roman"/>
          <w:color w:val="000000"/>
          <w:spacing w:val="-5"/>
          <w:u w:val="single"/>
        </w:rPr>
        <w:t xml:space="preserve"> </w:t>
      </w:r>
      <w:r w:rsidRPr="00C82FFF">
        <w:rPr>
          <w:rFonts w:ascii="Times New Roman" w:hAnsi="Times New Roman"/>
          <w:color w:val="000000"/>
          <w:u w:val="single"/>
        </w:rPr>
        <w:t>основного</w:t>
      </w:r>
      <w:r w:rsidRPr="00C82FFF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C82FFF">
        <w:rPr>
          <w:rFonts w:ascii="Times New Roman" w:hAnsi="Times New Roman"/>
          <w:color w:val="000000"/>
          <w:u w:val="single"/>
        </w:rPr>
        <w:t>общего</w:t>
      </w:r>
      <w:r w:rsidRPr="00C82FFF">
        <w:rPr>
          <w:rFonts w:ascii="Times New Roman" w:hAnsi="Times New Roman"/>
          <w:color w:val="000000"/>
          <w:spacing w:val="-6"/>
          <w:u w:val="single"/>
        </w:rPr>
        <w:t xml:space="preserve"> </w:t>
      </w:r>
      <w:r w:rsidRPr="00C82FFF">
        <w:rPr>
          <w:rFonts w:ascii="Times New Roman" w:hAnsi="Times New Roman"/>
          <w:color w:val="000000"/>
          <w:spacing w:val="-2"/>
          <w:u w:val="single"/>
        </w:rPr>
        <w:t>образования</w:t>
      </w:r>
    </w:p>
    <w:p w:rsidR="00BD0733" w:rsidRPr="00C82FFF" w:rsidRDefault="00BD0733" w:rsidP="00C82FFF">
      <w:pPr>
        <w:pStyle w:val="BodyText"/>
        <w:spacing w:after="0"/>
        <w:ind w:left="681" w:right="564" w:firstLine="709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Учебный план устанавливает 5-летний нормативный срок освоения образовательной программы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основного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общего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образования.</w:t>
      </w:r>
      <w:r w:rsidRPr="00C82FFF">
        <w:rPr>
          <w:color w:val="000000"/>
          <w:spacing w:val="-2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Количество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учебных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занятий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на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одного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учащегося: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не менее 5058 и не более 5848 часов.</w:t>
      </w:r>
    </w:p>
    <w:p w:rsidR="00BD0733" w:rsidRPr="00C82FFF" w:rsidRDefault="00BD0733" w:rsidP="00C82FFF">
      <w:pPr>
        <w:pStyle w:val="BodyText"/>
        <w:spacing w:after="0"/>
        <w:ind w:left="681" w:right="564" w:firstLine="720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Учебный план 5-9 классов разработан на основе федерального недельного учебного плана основного общего образования (вариант 1) федеральной образовательной программы основного общего образования, утвержденной приказом Министерства просвещения Российской Федерации от 18 мая 2023 г. № 370 (с последующими изменениями), пятидневная учебная неделя.</w:t>
      </w:r>
    </w:p>
    <w:p w:rsidR="00BD0733" w:rsidRPr="00C82FFF" w:rsidRDefault="00BD0733" w:rsidP="00C82FFF">
      <w:pPr>
        <w:pStyle w:val="BodyText"/>
        <w:spacing w:after="0"/>
        <w:ind w:left="681" w:right="566" w:firstLine="708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Учебный план предполагает выполнение санитарно-эпидемиологических требований к организациям воспитания и обучения, отдыха и оздоровления детей и молодежи (СП 2.4.3648-20), гигиенических нормативов и требований к обеспечению безопасности и (или) безвредности для человека факторов среды обитания (СанПиН 1.2.3685-21).</w:t>
      </w:r>
    </w:p>
    <w:p w:rsidR="00BD0733" w:rsidRPr="00C82FFF" w:rsidRDefault="00BD0733" w:rsidP="00C82FFF">
      <w:pPr>
        <w:pStyle w:val="BodyText"/>
        <w:spacing w:after="0"/>
        <w:ind w:left="681" w:right="564" w:firstLine="720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Учебный план состоит из двух частей: обязательной части и части, формируемой участниками образовательных отношений. Содержание образования, определенное обязательной частью, обеспечивает приобщение учащихся к общекультурным и национально-значимым ценностям,</w:t>
      </w:r>
      <w:r w:rsidRPr="00C82FFF">
        <w:rPr>
          <w:color w:val="000000"/>
          <w:spacing w:val="-2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формирует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систему</w:t>
      </w:r>
      <w:r w:rsidRPr="00C82FFF">
        <w:rPr>
          <w:color w:val="000000"/>
          <w:spacing w:val="-1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метапредметных</w:t>
      </w:r>
      <w:r w:rsidRPr="00C82FFF">
        <w:rPr>
          <w:color w:val="000000"/>
          <w:spacing w:val="-2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навыков</w:t>
      </w:r>
      <w:r w:rsidRPr="00C82FFF">
        <w:rPr>
          <w:color w:val="000000"/>
          <w:spacing w:val="-4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и</w:t>
      </w:r>
      <w:r w:rsidRPr="00C82FFF">
        <w:rPr>
          <w:color w:val="000000"/>
          <w:spacing w:val="-3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личностных</w:t>
      </w:r>
      <w:r w:rsidRPr="00C82FFF">
        <w:rPr>
          <w:color w:val="000000"/>
          <w:spacing w:val="-4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качеств,</w:t>
      </w:r>
      <w:r w:rsidRPr="00C82FFF">
        <w:rPr>
          <w:color w:val="000000"/>
          <w:spacing w:val="-4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соответствующих требованиям стандарта.</w:t>
      </w:r>
    </w:p>
    <w:p w:rsidR="00BD0733" w:rsidRPr="00C82FFF" w:rsidRDefault="00BD0733" w:rsidP="00C82FFF">
      <w:pPr>
        <w:pStyle w:val="BodyText"/>
        <w:spacing w:after="0"/>
        <w:ind w:left="681" w:right="566" w:firstLine="720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 xml:space="preserve">Обязательная часть учебного плана представлена следующими предметными областями и </w:t>
      </w:r>
      <w:r w:rsidRPr="00C82FFF">
        <w:rPr>
          <w:color w:val="000000"/>
          <w:spacing w:val="-2"/>
          <w:sz w:val="22"/>
          <w:szCs w:val="22"/>
        </w:rPr>
        <w:t>предметами:</w:t>
      </w:r>
    </w:p>
    <w:tbl>
      <w:tblPr>
        <w:tblW w:w="9464" w:type="dxa"/>
        <w:tblInd w:w="686" w:type="dxa"/>
        <w:tblCellMar>
          <w:left w:w="5" w:type="dxa"/>
          <w:right w:w="5" w:type="dxa"/>
        </w:tblCellMar>
        <w:tblLook w:val="01E0"/>
      </w:tblPr>
      <w:tblGrid>
        <w:gridCol w:w="4746"/>
        <w:gridCol w:w="4718"/>
      </w:tblGrid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Предметная</w:t>
            </w:r>
            <w:r w:rsidRPr="00C82FFF">
              <w:rPr>
                <w:color w:val="000000"/>
                <w:spacing w:val="3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область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8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Учебный предмет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Русский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язык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</w:rPr>
              <w:t>и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литература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Русский</w:t>
            </w:r>
            <w:r w:rsidRPr="00C82FFF">
              <w:rPr>
                <w:color w:val="000000"/>
                <w:spacing w:val="-8"/>
              </w:rPr>
              <w:t xml:space="preserve"> </w:t>
            </w:r>
            <w:r w:rsidRPr="00C82FFF">
              <w:rPr>
                <w:color w:val="000000"/>
              </w:rPr>
              <w:t>язык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Литература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Иностранный</w:t>
            </w:r>
            <w:r w:rsidRPr="00C82FFF">
              <w:rPr>
                <w:color w:val="000000"/>
                <w:spacing w:val="-12"/>
              </w:rPr>
              <w:t xml:space="preserve"> </w:t>
            </w:r>
            <w:r w:rsidRPr="00C82FFF">
              <w:rPr>
                <w:color w:val="000000"/>
                <w:spacing w:val="-4"/>
              </w:rPr>
              <w:t>язык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8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Иностранный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язык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Математика</w:t>
            </w:r>
            <w:r w:rsidRPr="00C82FFF">
              <w:rPr>
                <w:color w:val="000000"/>
                <w:spacing w:val="-5"/>
              </w:rPr>
              <w:t xml:space="preserve"> </w:t>
            </w:r>
            <w:r w:rsidRPr="00C82FFF">
              <w:rPr>
                <w:color w:val="000000"/>
              </w:rPr>
              <w:t>и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информатика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Математика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(5-6</w:t>
            </w:r>
            <w:r w:rsidRPr="00C82FFF">
              <w:rPr>
                <w:color w:val="000000"/>
                <w:spacing w:val="-8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0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Алгебра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</w:rPr>
              <w:t>(7-9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Геометрия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(7-9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Вероятность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и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</w:rPr>
              <w:t>статистика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</w:rPr>
              <w:t>(7-9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Информатика</w:t>
            </w:r>
            <w:r w:rsidRPr="00C82FFF">
              <w:rPr>
                <w:color w:val="000000"/>
                <w:spacing w:val="-9"/>
              </w:rPr>
              <w:t xml:space="preserve"> </w:t>
            </w:r>
            <w:r w:rsidRPr="00C82FFF">
              <w:rPr>
                <w:color w:val="000000"/>
              </w:rPr>
              <w:t>(7-9</w:t>
            </w:r>
            <w:r w:rsidRPr="00C82FFF">
              <w:rPr>
                <w:color w:val="000000"/>
                <w:spacing w:val="-8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Общественно-научные</w:t>
            </w:r>
            <w:r w:rsidRPr="00C82FFF">
              <w:rPr>
                <w:color w:val="000000"/>
                <w:spacing w:val="1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предметы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8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История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0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Обществознание</w:t>
            </w:r>
            <w:r w:rsidRPr="00C82FFF">
              <w:rPr>
                <w:color w:val="000000"/>
                <w:spacing w:val="-13"/>
              </w:rPr>
              <w:t xml:space="preserve"> </w:t>
            </w:r>
            <w:r w:rsidRPr="00C82FFF">
              <w:rPr>
                <w:color w:val="000000"/>
              </w:rPr>
              <w:t>(6-9</w:t>
            </w:r>
            <w:r w:rsidRPr="00C82FFF">
              <w:rPr>
                <w:color w:val="000000"/>
                <w:spacing w:val="-13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География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Естественнонаучные</w:t>
            </w:r>
            <w:r w:rsidRPr="00C82FFF">
              <w:rPr>
                <w:color w:val="000000"/>
                <w:spacing w:val="1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предметы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9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Биология</w:t>
            </w:r>
            <w:r w:rsidRPr="00C82FFF">
              <w:rPr>
                <w:color w:val="000000"/>
                <w:spacing w:val="-8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8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Химия</w:t>
            </w:r>
            <w:r w:rsidRPr="00C82FFF">
              <w:rPr>
                <w:color w:val="000000"/>
                <w:spacing w:val="-5"/>
              </w:rPr>
              <w:t xml:space="preserve"> </w:t>
            </w:r>
            <w:r w:rsidRPr="00C82FFF">
              <w:rPr>
                <w:color w:val="000000"/>
              </w:rPr>
              <w:t>(8-9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0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Физика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</w:rPr>
              <w:t>(7-9</w:t>
            </w:r>
            <w:r w:rsidRPr="00C82FFF">
              <w:rPr>
                <w:color w:val="000000"/>
                <w:spacing w:val="-5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582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Основы</w:t>
            </w:r>
            <w:r w:rsidRPr="00C82FFF">
              <w:rPr>
                <w:color w:val="000000"/>
                <w:spacing w:val="12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духовно-нравственной</w:t>
            </w:r>
            <w:r w:rsidRPr="00C82FFF">
              <w:rPr>
                <w:color w:val="000000"/>
                <w:spacing w:val="12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культуры</w:t>
            </w:r>
          </w:p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народов</w:t>
            </w:r>
            <w:r w:rsidRPr="00C82FFF">
              <w:rPr>
                <w:color w:val="000000"/>
                <w:spacing w:val="-8"/>
              </w:rPr>
              <w:t xml:space="preserve"> </w:t>
            </w:r>
            <w:r w:rsidRPr="00C82FFF">
              <w:rPr>
                <w:color w:val="000000"/>
                <w:spacing w:val="-2"/>
              </w:rPr>
              <w:t>России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tabs>
                <w:tab w:val="left" w:pos="1213"/>
                <w:tab w:val="left" w:pos="3716"/>
              </w:tabs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Основы</w:t>
            </w:r>
            <w:r w:rsidRPr="00C82FFF">
              <w:rPr>
                <w:color w:val="000000"/>
              </w:rPr>
              <w:tab/>
            </w:r>
            <w:r w:rsidRPr="00C82FFF">
              <w:rPr>
                <w:color w:val="000000"/>
                <w:spacing w:val="-2"/>
              </w:rPr>
              <w:t>духовно-нравственной</w:t>
            </w:r>
            <w:r w:rsidRPr="00C82FFF">
              <w:rPr>
                <w:color w:val="000000"/>
              </w:rPr>
              <w:tab/>
            </w:r>
            <w:r w:rsidRPr="00C82FFF">
              <w:rPr>
                <w:color w:val="000000"/>
                <w:spacing w:val="-2"/>
              </w:rPr>
              <w:t>культуры</w:t>
            </w:r>
          </w:p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народов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</w:rPr>
              <w:t>России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</w:rPr>
              <w:t>(5-6</w:t>
            </w:r>
            <w:r w:rsidRPr="00C82FFF">
              <w:rPr>
                <w:color w:val="000000"/>
                <w:spacing w:val="-6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0"/>
        </w:trPr>
        <w:tc>
          <w:tcPr>
            <w:tcW w:w="4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Искусство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8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Музыка</w:t>
            </w:r>
            <w:r w:rsidRPr="00C82FFF">
              <w:rPr>
                <w:color w:val="000000"/>
                <w:spacing w:val="-10"/>
              </w:rPr>
              <w:t xml:space="preserve"> </w:t>
            </w:r>
            <w:r w:rsidRPr="00C82FFF">
              <w:rPr>
                <w:color w:val="000000"/>
              </w:rPr>
              <w:t>(5-8</w:t>
            </w:r>
            <w:r w:rsidRPr="00C82FFF">
              <w:rPr>
                <w:color w:val="000000"/>
                <w:spacing w:val="-9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C82F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Изобразительное</w:t>
            </w:r>
            <w:r w:rsidRPr="00C82FFF">
              <w:rPr>
                <w:color w:val="000000"/>
                <w:spacing w:val="-10"/>
              </w:rPr>
              <w:t xml:space="preserve"> </w:t>
            </w:r>
            <w:r w:rsidRPr="00C82FFF">
              <w:rPr>
                <w:color w:val="000000"/>
              </w:rPr>
              <w:t>искусство</w:t>
            </w:r>
            <w:r w:rsidRPr="00C82FFF">
              <w:rPr>
                <w:color w:val="000000"/>
                <w:spacing w:val="-10"/>
              </w:rPr>
              <w:t xml:space="preserve"> </w:t>
            </w:r>
            <w:r w:rsidRPr="00C82FFF">
              <w:rPr>
                <w:color w:val="000000"/>
              </w:rPr>
              <w:t>(5-7</w:t>
            </w:r>
            <w:r w:rsidRPr="00C82FFF">
              <w:rPr>
                <w:color w:val="000000"/>
                <w:spacing w:val="-10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Технология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  <w:spacing w:val="-2"/>
              </w:rPr>
              <w:t>Труд (технология)</w:t>
            </w:r>
            <w:r w:rsidRPr="00C82FFF">
              <w:rPr>
                <w:color w:val="000000"/>
                <w:spacing w:val="-8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7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291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Физическая</w:t>
            </w:r>
            <w:r w:rsidRPr="00C82FFF">
              <w:rPr>
                <w:color w:val="000000"/>
                <w:spacing w:val="64"/>
              </w:rPr>
              <w:t xml:space="preserve"> </w:t>
            </w:r>
            <w:r w:rsidRPr="00C82FFF">
              <w:rPr>
                <w:color w:val="000000"/>
              </w:rPr>
              <w:t>культура</w:t>
            </w:r>
            <w:r w:rsidRPr="00C82FFF">
              <w:rPr>
                <w:color w:val="000000"/>
                <w:spacing w:val="63"/>
              </w:rPr>
              <w:t xml:space="preserve"> 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7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Физическая</w:t>
            </w:r>
            <w:r w:rsidRPr="00C82FFF">
              <w:rPr>
                <w:color w:val="000000"/>
                <w:spacing w:val="-11"/>
              </w:rPr>
              <w:t xml:space="preserve"> </w:t>
            </w:r>
            <w:r w:rsidRPr="00C82FFF">
              <w:rPr>
                <w:color w:val="000000"/>
              </w:rPr>
              <w:t>культура</w:t>
            </w:r>
            <w:r w:rsidRPr="00C82FFF">
              <w:rPr>
                <w:color w:val="000000"/>
                <w:spacing w:val="-13"/>
              </w:rPr>
              <w:t xml:space="preserve"> </w:t>
            </w:r>
            <w:r w:rsidRPr="00C82FFF">
              <w:rPr>
                <w:color w:val="000000"/>
              </w:rPr>
              <w:t>(5-9</w:t>
            </w:r>
            <w:r w:rsidRPr="00C82FFF">
              <w:rPr>
                <w:color w:val="000000"/>
                <w:spacing w:val="-13"/>
              </w:rPr>
              <w:t xml:space="preserve">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  <w:tr w:rsidR="00BD0733" w:rsidRPr="004270DE">
        <w:trPr>
          <w:trHeight w:val="582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jc w:val="both"/>
              <w:rPr>
                <w:color w:val="000000"/>
                <w:spacing w:val="-2"/>
              </w:rPr>
            </w:pPr>
            <w:r w:rsidRPr="00C82FFF">
              <w:rPr>
                <w:color w:val="000000"/>
                <w:spacing w:val="-2"/>
              </w:rPr>
              <w:t>Основы безопасности и защиты Родины</w:t>
            </w:r>
          </w:p>
        </w:tc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C82FFF" w:rsidRDefault="00BD0733" w:rsidP="00C82FFF">
            <w:pPr>
              <w:pStyle w:val="TableParagraph"/>
              <w:spacing w:after="0" w:line="240" w:lineRule="auto"/>
              <w:ind w:left="109"/>
              <w:jc w:val="both"/>
              <w:rPr>
                <w:color w:val="000000"/>
                <w:spacing w:val="36"/>
              </w:rPr>
            </w:pPr>
            <w:r w:rsidRPr="00C82FFF">
              <w:rPr>
                <w:color w:val="000000"/>
                <w:spacing w:val="-2"/>
              </w:rPr>
              <w:t>Основы безопасности и защиты Родины</w:t>
            </w:r>
            <w:r w:rsidRPr="00C82FFF">
              <w:rPr>
                <w:color w:val="000000"/>
                <w:spacing w:val="36"/>
              </w:rPr>
              <w:t xml:space="preserve"> </w:t>
            </w:r>
          </w:p>
          <w:p w:rsidR="00BD0733" w:rsidRPr="00C82FFF" w:rsidRDefault="00BD0733" w:rsidP="00C82FFF">
            <w:pPr>
              <w:pStyle w:val="TableParagraph"/>
              <w:spacing w:after="0" w:line="240" w:lineRule="auto"/>
              <w:ind w:left="109"/>
              <w:jc w:val="both"/>
              <w:rPr>
                <w:color w:val="000000"/>
              </w:rPr>
            </w:pPr>
            <w:r w:rsidRPr="00C82FFF">
              <w:rPr>
                <w:color w:val="000000"/>
              </w:rPr>
              <w:t>(8-</w:t>
            </w:r>
            <w:r w:rsidRPr="00C82FFF">
              <w:rPr>
                <w:color w:val="000000"/>
                <w:spacing w:val="-10"/>
              </w:rPr>
              <w:t xml:space="preserve">9 </w:t>
            </w:r>
            <w:r w:rsidRPr="00C82FFF">
              <w:rPr>
                <w:color w:val="000000"/>
                <w:spacing w:val="-2"/>
              </w:rPr>
              <w:t>классы)</w:t>
            </w:r>
          </w:p>
        </w:tc>
      </w:tr>
    </w:tbl>
    <w:p w:rsidR="00BD0733" w:rsidRPr="00C82FFF" w:rsidRDefault="00BD0733" w:rsidP="00C82FFF">
      <w:pPr>
        <w:pStyle w:val="BodyText"/>
        <w:spacing w:after="0"/>
        <w:ind w:left="681" w:right="565" w:firstLine="709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 xml:space="preserve">Вариативная часть, формируемая участниками образовательных отношений, обеспечивает особенности содержания образования в МАОУ «СОШ № 25» и индивидуальные потребности </w:t>
      </w:r>
      <w:r w:rsidRPr="00C82FFF">
        <w:rPr>
          <w:color w:val="000000"/>
          <w:spacing w:val="-2"/>
          <w:sz w:val="22"/>
          <w:szCs w:val="22"/>
        </w:rPr>
        <w:t>учащихся.</w:t>
      </w:r>
    </w:p>
    <w:p w:rsidR="00BD0733" w:rsidRPr="00C82FFF" w:rsidRDefault="00BD0733" w:rsidP="00C82FFF">
      <w:pPr>
        <w:pStyle w:val="BodyText"/>
        <w:spacing w:after="0"/>
        <w:ind w:left="1390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Время,</w:t>
      </w:r>
      <w:r w:rsidRPr="00C82FFF">
        <w:rPr>
          <w:color w:val="000000"/>
          <w:spacing w:val="-8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отводимое</w:t>
      </w:r>
      <w:r w:rsidRPr="00C82FFF">
        <w:rPr>
          <w:color w:val="000000"/>
          <w:spacing w:val="-7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на</w:t>
      </w:r>
      <w:r w:rsidRPr="00C82FFF">
        <w:rPr>
          <w:color w:val="000000"/>
          <w:spacing w:val="-7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данную</w:t>
      </w:r>
      <w:r w:rsidRPr="00C82FFF">
        <w:rPr>
          <w:color w:val="000000"/>
          <w:spacing w:val="-7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часть</w:t>
      </w:r>
      <w:r w:rsidRPr="00C82FFF">
        <w:rPr>
          <w:color w:val="000000"/>
          <w:spacing w:val="-7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учебного</w:t>
      </w:r>
      <w:r w:rsidRPr="00C82FFF">
        <w:rPr>
          <w:color w:val="000000"/>
          <w:spacing w:val="-7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плана,</w:t>
      </w:r>
      <w:r w:rsidRPr="00C82FFF">
        <w:rPr>
          <w:color w:val="000000"/>
          <w:spacing w:val="-8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использовано</w:t>
      </w:r>
      <w:r w:rsidRPr="00C82FFF">
        <w:rPr>
          <w:color w:val="000000"/>
          <w:spacing w:val="-7"/>
          <w:sz w:val="22"/>
          <w:szCs w:val="22"/>
        </w:rPr>
        <w:t xml:space="preserve"> </w:t>
      </w:r>
      <w:r w:rsidRPr="00C82FFF">
        <w:rPr>
          <w:color w:val="000000"/>
          <w:spacing w:val="-5"/>
          <w:sz w:val="22"/>
          <w:szCs w:val="22"/>
        </w:rPr>
        <w:t>на:</w:t>
      </w:r>
    </w:p>
    <w:p w:rsidR="00BD0733" w:rsidRPr="00C82FFF" w:rsidRDefault="00BD0733" w:rsidP="00C82FFF">
      <w:pPr>
        <w:pStyle w:val="BodyText"/>
        <w:spacing w:after="0"/>
        <w:ind w:left="681" w:right="566" w:firstLine="709"/>
        <w:jc w:val="both"/>
        <w:rPr>
          <w:color w:val="000000"/>
          <w:sz w:val="22"/>
          <w:szCs w:val="22"/>
          <w:u w:val="single"/>
        </w:rPr>
      </w:pPr>
      <w:r w:rsidRPr="00C82FFF">
        <w:rPr>
          <w:color w:val="000000"/>
          <w:sz w:val="22"/>
          <w:szCs w:val="22"/>
        </w:rPr>
        <w:t>увеличение учебных часов, предусмотренных на изучение отдельных учебных предметов обязательной части (на 0,5 часа в 9 классе на предмет «История» в связи с тем, что в соответствии с федеральной рабочей программой по учебному предмету «История» в 9 классе изучается модуль «Введение в Новейшую историю»; его место в системе основного общего образования определяется познавательным и мировоззренческим значением для становления личности выпускника уровня основного общего образования);</w:t>
      </w:r>
    </w:p>
    <w:p w:rsidR="00BD0733" w:rsidRPr="00C82FFF" w:rsidRDefault="00BD0733" w:rsidP="00C82FFF">
      <w:pPr>
        <w:pStyle w:val="BodyText"/>
        <w:spacing w:after="0"/>
        <w:ind w:left="681" w:right="564" w:firstLine="709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 («Лит</w:t>
      </w:r>
      <w:r>
        <w:rPr>
          <w:color w:val="000000"/>
          <w:sz w:val="22"/>
          <w:szCs w:val="22"/>
        </w:rPr>
        <w:t xml:space="preserve">ература Вологодского края» - </w:t>
      </w:r>
      <w:r w:rsidRPr="00C82FFF">
        <w:rPr>
          <w:color w:val="000000"/>
          <w:sz w:val="22"/>
          <w:szCs w:val="22"/>
        </w:rPr>
        <w:t>0,5 часа в 5,7  классах;</w:t>
      </w:r>
      <w:r>
        <w:rPr>
          <w:color w:val="000000"/>
          <w:sz w:val="22"/>
          <w:szCs w:val="22"/>
        </w:rPr>
        <w:t xml:space="preserve"> «Практикум по орфографии» - </w:t>
      </w:r>
      <w:r w:rsidRPr="00C82FFF">
        <w:rPr>
          <w:color w:val="000000"/>
          <w:sz w:val="22"/>
          <w:szCs w:val="22"/>
        </w:rPr>
        <w:t>0,5 часа в 5,7 классах</w:t>
      </w:r>
      <w:r w:rsidRPr="00C82FFF">
        <w:rPr>
          <w:color w:val="000000"/>
          <w:spacing w:val="-2"/>
          <w:sz w:val="22"/>
          <w:szCs w:val="22"/>
        </w:rPr>
        <w:t xml:space="preserve">, </w:t>
      </w:r>
      <w:r w:rsidRPr="00C82FFF">
        <w:rPr>
          <w:color w:val="000000"/>
          <w:sz w:val="22"/>
          <w:szCs w:val="22"/>
        </w:rPr>
        <w:t>«Психологическая азб</w:t>
      </w:r>
      <w:r>
        <w:rPr>
          <w:color w:val="000000"/>
          <w:sz w:val="22"/>
          <w:szCs w:val="22"/>
        </w:rPr>
        <w:t>ука» -</w:t>
      </w:r>
      <w:r w:rsidRPr="00C82FFF">
        <w:rPr>
          <w:color w:val="000000"/>
          <w:sz w:val="22"/>
          <w:szCs w:val="22"/>
        </w:rPr>
        <w:t xml:space="preserve"> 0,5 часа в 5 классе, </w:t>
      </w:r>
      <w:r>
        <w:t>«Основы психологической безопасности» 0,5 часа в 7 классе</w:t>
      </w:r>
      <w:r>
        <w:rPr>
          <w:color w:val="000000"/>
          <w:sz w:val="22"/>
          <w:szCs w:val="22"/>
        </w:rPr>
        <w:t xml:space="preserve">, «Психология саморазвития» - </w:t>
      </w:r>
      <w:r w:rsidRPr="00C82FFF">
        <w:rPr>
          <w:color w:val="000000"/>
          <w:sz w:val="22"/>
          <w:szCs w:val="22"/>
        </w:rPr>
        <w:t>0,5 часа в 8 классе); в условиях проведения капитального ремонта МАОУ «СОШ № 25» реализация ку</w:t>
      </w:r>
      <w:r>
        <w:rPr>
          <w:color w:val="000000"/>
          <w:sz w:val="22"/>
          <w:szCs w:val="22"/>
        </w:rPr>
        <w:t>р</w:t>
      </w:r>
      <w:r w:rsidRPr="00C82FFF">
        <w:rPr>
          <w:color w:val="000000"/>
          <w:sz w:val="22"/>
          <w:szCs w:val="22"/>
        </w:rPr>
        <w:t>сов осуществляется в дистанционном режиме с использованием электронного обучения и дистанционных образовательных технологий;</w:t>
      </w:r>
    </w:p>
    <w:p w:rsidR="00BD0733" w:rsidRPr="00C82FFF" w:rsidRDefault="00BD0733" w:rsidP="00C82FFF">
      <w:pPr>
        <w:pStyle w:val="BodyText"/>
        <w:spacing w:after="0"/>
        <w:ind w:left="681" w:right="564" w:firstLine="709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введение пропедевтических курсов, позволяющих познакомить учащихся с естественнонаучными предметами без углубленного рассмотрения тех или иных фактов, явлений, процессов («Введение в физику» - по 0,5 часа в 6 классе, «Юный исследователь» - по 0,5 часа в 6 классе);</w:t>
      </w:r>
    </w:p>
    <w:p w:rsidR="00BD0733" w:rsidRPr="00C82FFF" w:rsidRDefault="00BD0733" w:rsidP="00C82FFF">
      <w:pPr>
        <w:pStyle w:val="BodyText"/>
        <w:spacing w:after="0"/>
        <w:ind w:left="681" w:right="564" w:firstLine="709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 xml:space="preserve">другие виды учебной, воспитательной, спортивной и иной деятельности учащихся </w:t>
      </w:r>
      <w:r>
        <w:rPr>
          <w:color w:val="000000"/>
          <w:sz w:val="22"/>
          <w:szCs w:val="22"/>
        </w:rPr>
        <w:t xml:space="preserve">(групповой проект - </w:t>
      </w:r>
      <w:r w:rsidRPr="00B3348C">
        <w:rPr>
          <w:color w:val="000000"/>
          <w:sz w:val="22"/>
          <w:szCs w:val="22"/>
        </w:rPr>
        <w:t>0,5 часа в 5 классе; индивидуальный проект - по 0,5 часа в 7, 9 классах,</w:t>
      </w:r>
      <w:r>
        <w:rPr>
          <w:color w:val="000000"/>
          <w:sz w:val="22"/>
          <w:szCs w:val="22"/>
        </w:rPr>
        <w:t xml:space="preserve"> </w:t>
      </w:r>
      <w:r w:rsidRPr="00B3348C">
        <w:rPr>
          <w:color w:val="000000"/>
          <w:sz w:val="22"/>
          <w:szCs w:val="22"/>
        </w:rPr>
        <w:t xml:space="preserve">1,5 часа </w:t>
      </w:r>
      <w:r>
        <w:rPr>
          <w:color w:val="000000"/>
          <w:sz w:val="22"/>
          <w:szCs w:val="22"/>
        </w:rPr>
        <w:t xml:space="preserve">– </w:t>
      </w:r>
      <w:r w:rsidRPr="00B3348C">
        <w:rPr>
          <w:color w:val="000000"/>
          <w:sz w:val="22"/>
          <w:szCs w:val="22"/>
        </w:rPr>
        <w:t>в 8 классе).</w:t>
      </w:r>
    </w:p>
    <w:p w:rsidR="00BD0733" w:rsidRPr="00C82FFF" w:rsidRDefault="00BD0733" w:rsidP="00C82FFF">
      <w:pPr>
        <w:pStyle w:val="BodyText"/>
        <w:spacing w:after="0"/>
        <w:ind w:left="681" w:right="565" w:firstLine="720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Аудиторная недельная нагрузка, включающая обязательную часть учебного плана и часть учебного плана, формируемую участниками образовательных отношений, составляет д</w:t>
      </w:r>
      <w:r>
        <w:rPr>
          <w:color w:val="000000"/>
          <w:sz w:val="22"/>
          <w:szCs w:val="22"/>
        </w:rPr>
        <w:t>ля учащихся 5 классов</w:t>
      </w:r>
      <w:r w:rsidRPr="00C82FFF">
        <w:rPr>
          <w:color w:val="000000"/>
          <w:sz w:val="22"/>
          <w:szCs w:val="22"/>
        </w:rPr>
        <w:t xml:space="preserve"> 29 академических часов в неделю, для учащихся 6 классов – 30 часов, 7 классов – 32 часа, 8-9 классов – 33 часа.</w:t>
      </w:r>
    </w:p>
    <w:p w:rsidR="00BD0733" w:rsidRPr="00C82FFF" w:rsidRDefault="00BD0733" w:rsidP="00C82FFF">
      <w:pPr>
        <w:pStyle w:val="BodyText"/>
        <w:spacing w:after="0"/>
        <w:ind w:left="681" w:right="564" w:firstLine="720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В соответствии с календарным учебным графиком на уровне основного общего образования продолжительность учебного года во 5-х-9-х классах – 34 недели. Учебные периоды - 4 учебных четверти.</w:t>
      </w:r>
    </w:p>
    <w:p w:rsidR="00BD0733" w:rsidRPr="00C82FFF" w:rsidRDefault="00BD0733" w:rsidP="00C82FFF">
      <w:pPr>
        <w:pStyle w:val="BodyText"/>
        <w:spacing w:after="0"/>
        <w:ind w:left="1390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>Продолжительность</w:t>
      </w:r>
      <w:r w:rsidRPr="00C82FFF">
        <w:rPr>
          <w:color w:val="000000"/>
          <w:spacing w:val="-12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уроков</w:t>
      </w:r>
      <w:r w:rsidRPr="00C82FFF">
        <w:rPr>
          <w:color w:val="000000"/>
          <w:spacing w:val="-10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составляет</w:t>
      </w:r>
      <w:r w:rsidRPr="00C82FFF">
        <w:rPr>
          <w:color w:val="000000"/>
          <w:spacing w:val="-10"/>
          <w:sz w:val="22"/>
          <w:szCs w:val="22"/>
        </w:rPr>
        <w:t xml:space="preserve"> </w:t>
      </w:r>
      <w:r w:rsidRPr="00C82FFF">
        <w:rPr>
          <w:color w:val="000000"/>
          <w:sz w:val="22"/>
          <w:szCs w:val="22"/>
        </w:rPr>
        <w:t>40</w:t>
      </w:r>
      <w:r w:rsidRPr="00C82FFF">
        <w:rPr>
          <w:color w:val="000000"/>
          <w:spacing w:val="-10"/>
          <w:sz w:val="22"/>
          <w:szCs w:val="22"/>
        </w:rPr>
        <w:t xml:space="preserve"> </w:t>
      </w:r>
      <w:r w:rsidRPr="00C82FFF">
        <w:rPr>
          <w:color w:val="000000"/>
          <w:spacing w:val="-2"/>
          <w:sz w:val="22"/>
          <w:szCs w:val="22"/>
        </w:rPr>
        <w:t>минут.</w:t>
      </w:r>
    </w:p>
    <w:p w:rsidR="00BD0733" w:rsidRPr="00C82FFF" w:rsidRDefault="00BD0733" w:rsidP="00C82FFF">
      <w:pPr>
        <w:pStyle w:val="BodyText"/>
        <w:spacing w:after="0"/>
        <w:ind w:left="681" w:right="566" w:firstLine="709"/>
        <w:jc w:val="both"/>
        <w:rPr>
          <w:color w:val="000000"/>
          <w:sz w:val="22"/>
          <w:szCs w:val="22"/>
        </w:rPr>
      </w:pPr>
      <w:r w:rsidRPr="00C82FFF">
        <w:rPr>
          <w:color w:val="000000"/>
          <w:sz w:val="22"/>
          <w:szCs w:val="22"/>
        </w:rPr>
        <w:t xml:space="preserve">Промежуточная аттестация учащихся проводится в конце каждой учебной четверти по каждому изучаемому учебному предмету. Промежуточная аттестация учащихся проводится на основе результатов накопленной оценки и результатов выполнения тематических проверочных </w:t>
      </w:r>
      <w:r w:rsidRPr="00C82FFF">
        <w:rPr>
          <w:color w:val="000000"/>
          <w:spacing w:val="-2"/>
          <w:sz w:val="22"/>
          <w:szCs w:val="22"/>
        </w:rPr>
        <w:t>работ.</w:t>
      </w:r>
    </w:p>
    <w:p w:rsidR="00BD0733" w:rsidRDefault="00BD0733" w:rsidP="005D2F9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D0733" w:rsidRDefault="00BD0733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D0733" w:rsidRPr="00C82FFF" w:rsidRDefault="00BD0733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color w:val="000000"/>
        </w:rPr>
      </w:pPr>
      <w:r w:rsidRPr="00C82FFF">
        <w:rPr>
          <w:rFonts w:ascii="Times New Roman" w:hAnsi="Times New Roman"/>
          <w:b/>
          <w:bCs/>
          <w:color w:val="000000"/>
        </w:rPr>
        <w:t>УЧЕБНЫЙ ПЛАН 5-9 КЛАССОВ</w:t>
      </w:r>
    </w:p>
    <w:p w:rsidR="00BD0733" w:rsidRDefault="00BD0733" w:rsidP="003E7163">
      <w:pPr>
        <w:pStyle w:val="Title"/>
        <w:ind w:right="283" w:hanging="426"/>
        <w:rPr>
          <w:color w:val="000000"/>
          <w:sz w:val="20"/>
          <w:szCs w:val="20"/>
        </w:rPr>
      </w:pPr>
      <w:r w:rsidRPr="00C82FFF">
        <w:rPr>
          <w:b/>
          <w:bCs/>
          <w:color w:val="000000"/>
          <w:sz w:val="20"/>
          <w:szCs w:val="20"/>
        </w:rPr>
        <w:t xml:space="preserve"> </w:t>
      </w:r>
      <w:r w:rsidRPr="00C82FFF">
        <w:rPr>
          <w:color w:val="000000"/>
          <w:sz w:val="20"/>
          <w:szCs w:val="20"/>
        </w:rPr>
        <w:t xml:space="preserve">(на основе </w:t>
      </w:r>
      <w:r w:rsidRPr="00C82FFF">
        <w:rPr>
          <w:bCs/>
          <w:color w:val="000000"/>
          <w:sz w:val="20"/>
          <w:szCs w:val="20"/>
        </w:rPr>
        <w:t xml:space="preserve">варианта № 1 </w:t>
      </w:r>
      <w:r w:rsidRPr="00C82FFF">
        <w:rPr>
          <w:color w:val="000000"/>
          <w:sz w:val="20"/>
          <w:szCs w:val="20"/>
        </w:rPr>
        <w:t xml:space="preserve">федерального учебного плана </w:t>
      </w:r>
      <w:r>
        <w:rPr>
          <w:color w:val="000000"/>
          <w:sz w:val="20"/>
          <w:szCs w:val="20"/>
        </w:rPr>
        <w:t>ф</w:t>
      </w:r>
      <w:r w:rsidRPr="00C82FFF">
        <w:rPr>
          <w:color w:val="000000"/>
          <w:sz w:val="20"/>
          <w:szCs w:val="20"/>
        </w:rPr>
        <w:t>едеральной образовательной программы основного общего образования,  утвержденной приказом Министерства просвещения Р</w:t>
      </w:r>
      <w:r>
        <w:rPr>
          <w:color w:val="000000"/>
          <w:sz w:val="20"/>
          <w:szCs w:val="20"/>
        </w:rPr>
        <w:t xml:space="preserve">оссийской </w:t>
      </w:r>
      <w:r w:rsidRPr="00C82FFF">
        <w:rPr>
          <w:color w:val="000000"/>
          <w:sz w:val="20"/>
          <w:szCs w:val="20"/>
        </w:rPr>
        <w:t>Ф</w:t>
      </w:r>
      <w:r>
        <w:rPr>
          <w:color w:val="000000"/>
          <w:sz w:val="20"/>
          <w:szCs w:val="20"/>
        </w:rPr>
        <w:t>едерации</w:t>
      </w:r>
      <w:r w:rsidRPr="00C82FFF"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от 18.05.2023 г. № 370</w:t>
      </w:r>
      <w:r w:rsidRPr="00C82FFF">
        <w:rPr>
          <w:color w:val="000000"/>
          <w:sz w:val="20"/>
          <w:szCs w:val="20"/>
        </w:rPr>
        <w:t xml:space="preserve"> </w:t>
      </w:r>
    </w:p>
    <w:p w:rsidR="00BD0733" w:rsidRPr="00C82FFF" w:rsidRDefault="00BD0733" w:rsidP="003E7163">
      <w:pPr>
        <w:pStyle w:val="Title"/>
        <w:ind w:right="283" w:hanging="426"/>
        <w:rPr>
          <w:color w:val="000000"/>
          <w:sz w:val="20"/>
          <w:szCs w:val="20"/>
        </w:rPr>
      </w:pPr>
      <w:r w:rsidRPr="00C82FFF">
        <w:rPr>
          <w:color w:val="000000"/>
          <w:sz w:val="20"/>
          <w:szCs w:val="20"/>
        </w:rPr>
        <w:t xml:space="preserve">(с последующими изменениями), </w:t>
      </w:r>
      <w:r w:rsidRPr="00C82FFF">
        <w:rPr>
          <w:bCs/>
          <w:color w:val="000000"/>
          <w:sz w:val="20"/>
          <w:szCs w:val="20"/>
        </w:rPr>
        <w:t>пятидневная учебная неделя)</w:t>
      </w:r>
    </w:p>
    <w:tbl>
      <w:tblPr>
        <w:tblW w:w="10666" w:type="dxa"/>
        <w:tblInd w:w="-120" w:type="dxa"/>
        <w:tblLook w:val="0000"/>
      </w:tblPr>
      <w:tblGrid>
        <w:gridCol w:w="2604"/>
        <w:gridCol w:w="3060"/>
        <w:gridCol w:w="864"/>
        <w:gridCol w:w="937"/>
        <w:gridCol w:w="875"/>
        <w:gridCol w:w="1164"/>
        <w:gridCol w:w="1162"/>
      </w:tblGrid>
      <w:tr w:rsidR="00BD0733" w:rsidRPr="004270DE" w:rsidTr="007A6404">
        <w:trPr>
          <w:trHeight w:val="529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Предметные области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Учебные</w:t>
            </w:r>
          </w:p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предметы/ классы</w:t>
            </w:r>
          </w:p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Количество часов в неделю</w:t>
            </w:r>
          </w:p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D0733" w:rsidRPr="004270DE" w:rsidTr="007A6404">
        <w:trPr>
          <w:trHeight w:val="283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V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VI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VII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VIII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4270DE">
              <w:rPr>
                <w:rFonts w:ascii="Times New Roman" w:hAnsi="Times New Roman"/>
                <w:color w:val="000000"/>
                <w:lang w:val="en-US"/>
              </w:rPr>
              <w:t>IX</w:t>
            </w:r>
          </w:p>
        </w:tc>
      </w:tr>
      <w:tr w:rsidR="00BD0733" w:rsidRPr="004270DE" w:rsidTr="007A6404">
        <w:trPr>
          <w:trHeight w:val="315"/>
        </w:trPr>
        <w:tc>
          <w:tcPr>
            <w:tcW w:w="8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ind w:firstLine="29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Обязательная часть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ind w:firstLine="2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88" w:lineRule="auto"/>
              <w:ind w:firstLine="29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7A6404">
        <w:trPr>
          <w:trHeight w:val="330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Русский язык и литература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Русский язык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3</w:t>
            </w:r>
          </w:p>
        </w:tc>
      </w:tr>
      <w:tr w:rsidR="00BD0733" w:rsidRPr="004270DE" w:rsidTr="007A6404">
        <w:trPr>
          <w:trHeight w:val="37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Литература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3</w:t>
            </w:r>
          </w:p>
        </w:tc>
      </w:tr>
      <w:tr w:rsidR="00BD0733" w:rsidRPr="004270DE" w:rsidTr="007A6404">
        <w:trPr>
          <w:trHeight w:val="360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Иностранные языки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Иностранный язык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3</w:t>
            </w:r>
          </w:p>
        </w:tc>
      </w:tr>
      <w:tr w:rsidR="00BD0733" w:rsidRPr="004270DE" w:rsidTr="007A6404">
        <w:trPr>
          <w:trHeight w:val="285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3E7163">
            <w:pPr>
              <w:spacing w:after="0" w:line="240" w:lineRule="auto"/>
              <w:ind w:firstLine="29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Математика и информатика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Математика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bCs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bCs/>
              </w:rPr>
            </w:pPr>
          </w:p>
        </w:tc>
      </w:tr>
      <w:tr w:rsidR="00BD0733" w:rsidRPr="004270DE" w:rsidTr="007A6404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Алгебра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3</w:t>
            </w:r>
          </w:p>
        </w:tc>
      </w:tr>
      <w:tr w:rsidR="00BD0733" w:rsidRPr="004270DE" w:rsidTr="007A6404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Геометрия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</w:rPr>
              <w:t>2</w:t>
            </w:r>
          </w:p>
        </w:tc>
      </w:tr>
      <w:tr w:rsidR="00BD0733" w:rsidRPr="004270DE" w:rsidTr="007A6404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Вероятность и статистика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1</w:t>
            </w:r>
          </w:p>
        </w:tc>
      </w:tr>
      <w:tr w:rsidR="00BD0733" w:rsidRPr="004270DE" w:rsidTr="007A6404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Информатика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1</w:t>
            </w:r>
          </w:p>
        </w:tc>
      </w:tr>
      <w:tr w:rsidR="00BD0733" w:rsidRPr="004270DE" w:rsidTr="007A6404">
        <w:trPr>
          <w:trHeight w:val="287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Общественно-научные предметы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История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2,5</w:t>
            </w:r>
          </w:p>
        </w:tc>
      </w:tr>
      <w:tr w:rsidR="00BD0733" w:rsidRPr="004270DE" w:rsidTr="007A6404">
        <w:trPr>
          <w:trHeight w:val="287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Обществознание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1</w:t>
            </w:r>
          </w:p>
        </w:tc>
      </w:tr>
      <w:tr w:rsidR="00BD0733" w:rsidRPr="004270DE" w:rsidTr="007A6404">
        <w:trPr>
          <w:trHeight w:val="318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География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2</w:t>
            </w:r>
          </w:p>
        </w:tc>
      </w:tr>
      <w:tr w:rsidR="00BD0733" w:rsidRPr="004270DE" w:rsidTr="007A6404">
        <w:trPr>
          <w:trHeight w:val="372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Естественнонаучные предметы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Биология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2</w:t>
            </w:r>
          </w:p>
        </w:tc>
      </w:tr>
      <w:tr w:rsidR="00BD0733" w:rsidRPr="004270DE" w:rsidTr="007A6404">
        <w:trPr>
          <w:trHeight w:val="190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Физика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3</w:t>
            </w:r>
          </w:p>
        </w:tc>
      </w:tr>
      <w:tr w:rsidR="00BD0733" w:rsidRPr="004270DE" w:rsidTr="007A6404">
        <w:trPr>
          <w:trHeight w:val="372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Химия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  <w:lang w:val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2</w:t>
            </w:r>
          </w:p>
        </w:tc>
      </w:tr>
      <w:tr w:rsidR="00BD0733" w:rsidRPr="004270DE" w:rsidTr="007A6404">
        <w:trPr>
          <w:trHeight w:val="251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Искусство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Музыка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</w:p>
        </w:tc>
      </w:tr>
      <w:tr w:rsidR="00BD0733" w:rsidRPr="004270DE" w:rsidTr="007A6404">
        <w:trPr>
          <w:trHeight w:val="21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Изобразительное искусство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bCs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</w:p>
        </w:tc>
      </w:tr>
      <w:tr w:rsidR="00BD0733" w:rsidRPr="004270DE" w:rsidTr="007A6404">
        <w:trPr>
          <w:trHeight w:val="301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Технология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Труд (технология)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  <w:bCs/>
              </w:rPr>
              <w:t>1</w:t>
            </w:r>
          </w:p>
        </w:tc>
      </w:tr>
      <w:tr w:rsidR="00BD0733" w:rsidRPr="004270DE" w:rsidTr="007A6404">
        <w:trPr>
          <w:trHeight w:val="510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 xml:space="preserve">Физическая культура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Физическая культура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</w:rPr>
            </w:pPr>
            <w:r w:rsidRPr="004270DE">
              <w:rPr>
                <w:rFonts w:ascii="Times New Roman" w:hAnsi="Times New Roman"/>
                <w:bCs/>
              </w:rPr>
              <w:t>2</w:t>
            </w:r>
          </w:p>
        </w:tc>
      </w:tr>
      <w:tr w:rsidR="00BD0733" w:rsidRPr="004270DE" w:rsidTr="007A6404">
        <w:trPr>
          <w:trHeight w:val="510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046D3E" w:rsidRDefault="00BD0733" w:rsidP="00500137">
            <w:pPr>
              <w:pStyle w:val="TableParagraph"/>
              <w:spacing w:after="0" w:line="240" w:lineRule="auto"/>
              <w:ind w:left="-22"/>
              <w:rPr>
                <w:color w:val="000000"/>
                <w:spacing w:val="-2"/>
              </w:rPr>
            </w:pPr>
            <w:r w:rsidRPr="00046D3E">
              <w:rPr>
                <w:color w:val="000000"/>
                <w:spacing w:val="-2"/>
              </w:rPr>
              <w:t>Основы безопасности и защиты Родины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046D3E" w:rsidRDefault="00BD0733" w:rsidP="00500137">
            <w:pPr>
              <w:pStyle w:val="TableParagraph"/>
              <w:spacing w:after="0" w:line="240" w:lineRule="auto"/>
              <w:ind w:left="0"/>
              <w:rPr>
                <w:color w:val="000000"/>
                <w:spacing w:val="36"/>
              </w:rPr>
            </w:pPr>
            <w:r w:rsidRPr="00046D3E">
              <w:rPr>
                <w:color w:val="000000"/>
                <w:spacing w:val="-2"/>
              </w:rPr>
              <w:t>Основы безопасности и защиты Родины</w:t>
            </w:r>
            <w:r w:rsidRPr="00046D3E">
              <w:rPr>
                <w:color w:val="000000"/>
                <w:spacing w:val="36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</w:rPr>
            </w:pPr>
            <w:r w:rsidRPr="004270DE">
              <w:rPr>
                <w:rFonts w:ascii="Times New Roman" w:hAnsi="Times New Roman"/>
                <w:bCs/>
              </w:rPr>
              <w:t>1</w:t>
            </w:r>
          </w:p>
        </w:tc>
      </w:tr>
      <w:tr w:rsidR="00BD0733" w:rsidRPr="004270DE" w:rsidTr="007A6404">
        <w:trPr>
          <w:trHeight w:val="805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B3348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 w:rsidP="00B3348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7A6404">
        <w:trPr>
          <w:trHeight w:val="284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Итого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27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  <w:lang w:val="en-US"/>
              </w:rPr>
              <w:t>29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30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 w:rsidP="007A6404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32,5</w:t>
            </w:r>
          </w:p>
        </w:tc>
      </w:tr>
      <w:tr w:rsidR="00BD0733" w:rsidRPr="004270DE" w:rsidTr="007A6404">
        <w:trPr>
          <w:trHeight w:val="301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046D3E">
            <w:pPr>
              <w:spacing w:after="0" w:line="240" w:lineRule="auto"/>
              <w:ind w:firstLine="29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Часть, формируемая участниками образовательных отношений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  <w:lang w:val="en-US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</w:tr>
      <w:tr w:rsidR="00BD0733" w:rsidRPr="004270DE" w:rsidTr="00046D3E">
        <w:trPr>
          <w:trHeight w:val="166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Русский язык и литература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Литература Вологодского края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297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Практикум по орфографии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140"/>
        </w:trPr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Общественно-научные предметы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Основы психологической безопасности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Психологическая азбука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Индивидуальный проект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</w:tr>
      <w:tr w:rsidR="00BD0733" w:rsidRPr="004270DE" w:rsidTr="00046D3E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Групповой проект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lang w:val="en-US"/>
              </w:rPr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285"/>
        </w:trPr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Психология  саморазвития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236"/>
        </w:trPr>
        <w:tc>
          <w:tcPr>
            <w:tcW w:w="26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Естественнонаучные предметы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Юный исследователь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285"/>
        </w:trPr>
        <w:tc>
          <w:tcPr>
            <w:tcW w:w="26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4270DE">
              <w:rPr>
                <w:rFonts w:ascii="Times New Roman" w:hAnsi="Times New Roman"/>
                <w:bCs/>
                <w:color w:val="000000"/>
              </w:rPr>
              <w:t>Введение в физику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D0733" w:rsidRPr="004270DE" w:rsidTr="00046D3E">
        <w:trPr>
          <w:trHeight w:val="232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/>
                <w:bCs/>
                <w:color w:val="000000"/>
              </w:rPr>
              <w:t>Максимально допустимая недельная нагрузка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/>
                <w:bCs/>
                <w:color w:val="000000"/>
              </w:rPr>
              <w:t>29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/>
                <w:bCs/>
                <w:color w:val="000000"/>
              </w:rPr>
              <w:t>30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4270DE">
              <w:rPr>
                <w:rFonts w:ascii="Times New Roman" w:hAnsi="Times New Roman"/>
                <w:b/>
                <w:bCs/>
                <w:color w:val="000000"/>
              </w:rPr>
              <w:t>32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270DE">
              <w:rPr>
                <w:rFonts w:ascii="Times New Roman" w:hAnsi="Times New Roman"/>
                <w:b/>
                <w:bCs/>
                <w:color w:val="000000"/>
              </w:rPr>
              <w:t>33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270DE">
              <w:rPr>
                <w:rFonts w:ascii="Times New Roman" w:hAnsi="Times New Roman"/>
                <w:b/>
                <w:bCs/>
                <w:color w:val="000000"/>
              </w:rPr>
              <w:t>33</w:t>
            </w:r>
          </w:p>
        </w:tc>
      </w:tr>
    </w:tbl>
    <w:p w:rsidR="00BD0733" w:rsidRDefault="00BD0733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0733" w:rsidRDefault="00BD0733" w:rsidP="00046D3E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D0733" w:rsidRDefault="00BD0733">
      <w:pPr>
        <w:pStyle w:val="ListParagraph"/>
        <w:spacing w:after="0" w:line="240" w:lineRule="auto"/>
        <w:ind w:left="0"/>
        <w:jc w:val="center"/>
        <w:rPr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УЧЕБНЫЙ ПЛАН</w:t>
      </w:r>
      <w:r>
        <w:rPr>
          <w:rFonts w:ascii="Times New Roman" w:hAnsi="Times New Roman"/>
          <w:b/>
          <w:bCs/>
          <w:sz w:val="24"/>
          <w:szCs w:val="24"/>
        </w:rPr>
        <w:t xml:space="preserve"> 9 «Д» КЛАССА</w:t>
      </w:r>
    </w:p>
    <w:p w:rsidR="00BD0733" w:rsidRDefault="00BD0733">
      <w:pPr>
        <w:pStyle w:val="Title"/>
        <w:ind w:right="283" w:hanging="426"/>
        <w:rPr>
          <w:sz w:val="20"/>
          <w:szCs w:val="20"/>
        </w:rPr>
      </w:pPr>
      <w:r>
        <w:rPr>
          <w:sz w:val="20"/>
          <w:szCs w:val="20"/>
        </w:rPr>
        <w:t xml:space="preserve">(на основе </w:t>
      </w:r>
      <w:r>
        <w:rPr>
          <w:bCs/>
          <w:sz w:val="20"/>
          <w:szCs w:val="20"/>
        </w:rPr>
        <w:t xml:space="preserve">варианта № 1 </w:t>
      </w:r>
      <w:r>
        <w:rPr>
          <w:sz w:val="20"/>
          <w:szCs w:val="20"/>
        </w:rPr>
        <w:t xml:space="preserve">федерального учебного плана федеральной </w:t>
      </w:r>
      <w:r>
        <w:rPr>
          <w:color w:val="000000"/>
          <w:sz w:val="20"/>
          <w:szCs w:val="20"/>
        </w:rPr>
        <w:t>адаптированной образовательной</w:t>
      </w:r>
      <w:r>
        <w:rPr>
          <w:sz w:val="20"/>
          <w:szCs w:val="20"/>
        </w:rPr>
        <w:t xml:space="preserve"> программы </w:t>
      </w:r>
    </w:p>
    <w:p w:rsidR="00BD0733" w:rsidRDefault="00BD0733">
      <w:pPr>
        <w:pStyle w:val="Title"/>
        <w:ind w:right="283" w:hanging="426"/>
        <w:rPr>
          <w:sz w:val="20"/>
          <w:szCs w:val="20"/>
        </w:rPr>
      </w:pPr>
      <w:r>
        <w:rPr>
          <w:sz w:val="20"/>
          <w:szCs w:val="20"/>
        </w:rPr>
        <w:t xml:space="preserve">основного общего образования для обучающихся с задержкой психического развития,  </w:t>
      </w:r>
    </w:p>
    <w:p w:rsidR="00BD0733" w:rsidRDefault="00BD0733">
      <w:pPr>
        <w:pStyle w:val="Title"/>
        <w:ind w:right="283" w:hanging="426"/>
        <w:rPr>
          <w:sz w:val="20"/>
          <w:szCs w:val="20"/>
        </w:rPr>
      </w:pPr>
      <w:r>
        <w:rPr>
          <w:sz w:val="20"/>
          <w:szCs w:val="20"/>
        </w:rPr>
        <w:t xml:space="preserve">утвержденной приказом </w:t>
      </w:r>
      <w:r w:rsidRPr="00A55A0D">
        <w:rPr>
          <w:color w:val="000000"/>
          <w:sz w:val="20"/>
          <w:szCs w:val="20"/>
        </w:rPr>
        <w:t xml:space="preserve">Министерства просвещения </w:t>
      </w:r>
      <w:r>
        <w:rPr>
          <w:sz w:val="20"/>
          <w:szCs w:val="20"/>
        </w:rPr>
        <w:t>Российской Федерации</w:t>
      </w:r>
    </w:p>
    <w:p w:rsidR="00BD0733" w:rsidRDefault="00BD0733">
      <w:pPr>
        <w:pStyle w:val="Title"/>
        <w:ind w:right="283" w:hanging="426"/>
      </w:pPr>
      <w:r>
        <w:rPr>
          <w:color w:val="000000"/>
          <w:sz w:val="24"/>
        </w:rPr>
        <w:t xml:space="preserve"> </w:t>
      </w:r>
      <w:r>
        <w:rPr>
          <w:sz w:val="20"/>
          <w:szCs w:val="20"/>
        </w:rPr>
        <w:t xml:space="preserve"> от 24.11.2022 № </w:t>
      </w:r>
      <w:r w:rsidRPr="00A55A0D">
        <w:rPr>
          <w:sz w:val="20"/>
          <w:szCs w:val="20"/>
        </w:rPr>
        <w:t xml:space="preserve">1025 </w:t>
      </w:r>
      <w:r w:rsidRPr="00A55A0D">
        <w:rPr>
          <w:color w:val="000000"/>
          <w:sz w:val="20"/>
          <w:szCs w:val="20"/>
        </w:rPr>
        <w:t>(с последующими изменениями)</w:t>
      </w:r>
      <w:r w:rsidRPr="00A55A0D">
        <w:rPr>
          <w:sz w:val="20"/>
          <w:szCs w:val="20"/>
        </w:rPr>
        <w:t>,</w:t>
      </w:r>
      <w:r>
        <w:rPr>
          <w:sz w:val="20"/>
          <w:szCs w:val="20"/>
        </w:rPr>
        <w:t xml:space="preserve"> пят</w:t>
      </w:r>
      <w:r>
        <w:rPr>
          <w:bCs/>
          <w:sz w:val="20"/>
          <w:szCs w:val="20"/>
        </w:rPr>
        <w:t>идневная учебная неделя)</w:t>
      </w:r>
    </w:p>
    <w:p w:rsidR="00BD0733" w:rsidRDefault="00BD0733">
      <w:pPr>
        <w:spacing w:after="0" w:line="240" w:lineRule="auto"/>
        <w:rPr>
          <w:rFonts w:ascii="Times New Roman" w:hAnsi="Times New Roman"/>
          <w:sz w:val="16"/>
          <w:szCs w:val="16"/>
          <w:u w:val="single"/>
        </w:rPr>
      </w:pPr>
    </w:p>
    <w:tbl>
      <w:tblPr>
        <w:tblW w:w="9918" w:type="dxa"/>
        <w:jc w:val="center"/>
        <w:tblLook w:val="0000"/>
      </w:tblPr>
      <w:tblGrid>
        <w:gridCol w:w="3707"/>
        <w:gridCol w:w="3371"/>
        <w:gridCol w:w="2840"/>
      </w:tblGrid>
      <w:tr w:rsidR="00BD0733" w:rsidRPr="004270DE">
        <w:trPr>
          <w:trHeight w:val="733"/>
          <w:jc w:val="center"/>
        </w:trPr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Учебные</w:t>
            </w:r>
          </w:p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предметы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Количество часов в неделю</w:t>
            </w:r>
          </w:p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BD0733" w:rsidRPr="004270DE">
        <w:trPr>
          <w:trHeight w:val="315"/>
          <w:jc w:val="center"/>
        </w:trPr>
        <w:tc>
          <w:tcPr>
            <w:tcW w:w="7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046D3E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D0733" w:rsidRPr="004270DE">
        <w:trPr>
          <w:trHeight w:val="330"/>
          <w:jc w:val="center"/>
        </w:trPr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D0733" w:rsidRPr="004270DE">
        <w:trPr>
          <w:trHeight w:val="375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D0733" w:rsidRPr="004270DE">
        <w:trPr>
          <w:trHeight w:val="360"/>
          <w:jc w:val="center"/>
        </w:trPr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D0733" w:rsidRPr="004270DE">
        <w:trPr>
          <w:trHeight w:val="375"/>
          <w:jc w:val="center"/>
        </w:trPr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D0733" w:rsidRPr="004270DE">
        <w:trPr>
          <w:trHeight w:val="249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249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D0733" w:rsidRPr="004270DE">
        <w:trPr>
          <w:trHeight w:val="416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D0733" w:rsidRPr="004270DE">
        <w:trPr>
          <w:trHeight w:val="393"/>
          <w:jc w:val="center"/>
        </w:trPr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2,5</w:t>
            </w:r>
          </w:p>
        </w:tc>
      </w:tr>
      <w:tr w:rsidR="00BD0733" w:rsidRPr="004270DE">
        <w:trPr>
          <w:trHeight w:val="287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D0733" w:rsidRPr="004270DE">
        <w:trPr>
          <w:trHeight w:val="318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267"/>
          <w:jc w:val="center"/>
        </w:trPr>
        <w:tc>
          <w:tcPr>
            <w:tcW w:w="3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D0733" w:rsidRPr="004270DE">
        <w:trPr>
          <w:trHeight w:val="372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372"/>
          <w:jc w:val="center"/>
        </w:trPr>
        <w:tc>
          <w:tcPr>
            <w:tcW w:w="3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Труд (технология)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D0733" w:rsidRPr="004270DE" w:rsidTr="00953414">
        <w:trPr>
          <w:trHeight w:val="343"/>
          <w:jc w:val="center"/>
        </w:trPr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370"/>
          <w:jc w:val="center"/>
        </w:trPr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53414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3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53414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D0733" w:rsidRPr="004270DE">
        <w:trPr>
          <w:trHeight w:val="370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32,5</w:t>
            </w:r>
          </w:p>
        </w:tc>
      </w:tr>
      <w:tr w:rsidR="00BD0733" w:rsidRPr="004270DE">
        <w:trPr>
          <w:trHeight w:val="370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BD0733" w:rsidRPr="004270DE">
        <w:trPr>
          <w:trHeight w:val="370"/>
          <w:jc w:val="center"/>
        </w:trPr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Индивидуальный проект 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BD0733" w:rsidRPr="004270DE">
        <w:trPr>
          <w:trHeight w:val="284"/>
          <w:jc w:val="center"/>
        </w:trPr>
        <w:tc>
          <w:tcPr>
            <w:tcW w:w="7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Внеурочная деятельность (включая коррекционно-развивающую область)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Психокоррекционный курс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 по математике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 по русскому языку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Герои Вологодчины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BD0733" w:rsidRPr="004270DE">
        <w:trPr>
          <w:trHeight w:val="301"/>
          <w:jc w:val="center"/>
        </w:trPr>
        <w:tc>
          <w:tcPr>
            <w:tcW w:w="7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Волонтерская деятельность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Pr="004270DE" w:rsidRDefault="00BD0733">
            <w:pPr>
              <w:spacing w:after="0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BD0733" w:rsidRDefault="00BD0733">
      <w:pPr>
        <w:sectPr w:rsidR="00BD0733">
          <w:pgSz w:w="11906" w:h="16838"/>
          <w:pgMar w:top="1060" w:right="280" w:bottom="1075" w:left="1020" w:header="0" w:footer="0" w:gutter="0"/>
          <w:cols w:space="720"/>
          <w:formProt w:val="0"/>
          <w:docGrid w:linePitch="100" w:charSpace="4096"/>
        </w:sectPr>
      </w:pPr>
    </w:p>
    <w:p w:rsidR="00BD0733" w:rsidRPr="00046D3E" w:rsidRDefault="00BD0733" w:rsidP="00046D3E">
      <w:pPr>
        <w:pStyle w:val="Heading11"/>
        <w:spacing w:before="0" w:line="240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046D3E">
        <w:rPr>
          <w:rFonts w:ascii="Times New Roman" w:hAnsi="Times New Roman"/>
          <w:color w:val="000000"/>
          <w:sz w:val="22"/>
          <w:szCs w:val="22"/>
        </w:rPr>
        <w:t>Средняя</w:t>
      </w:r>
      <w:r w:rsidRPr="00046D3E">
        <w:rPr>
          <w:rFonts w:ascii="Times New Roman" w:hAnsi="Times New Roman"/>
          <w:color w:val="000000"/>
          <w:spacing w:val="-10"/>
          <w:sz w:val="22"/>
          <w:szCs w:val="22"/>
        </w:rPr>
        <w:t xml:space="preserve"> </w:t>
      </w:r>
      <w:r w:rsidRPr="00046D3E">
        <w:rPr>
          <w:rFonts w:ascii="Times New Roman" w:hAnsi="Times New Roman"/>
          <w:color w:val="000000"/>
          <w:spacing w:val="-2"/>
          <w:sz w:val="22"/>
          <w:szCs w:val="22"/>
        </w:rPr>
        <w:t>школа</w:t>
      </w:r>
    </w:p>
    <w:p w:rsidR="00BD0733" w:rsidRPr="00046D3E" w:rsidRDefault="00BD0733" w:rsidP="00046D3E">
      <w:pPr>
        <w:tabs>
          <w:tab w:val="left" w:pos="2693"/>
        </w:tabs>
        <w:spacing w:after="0" w:line="240" w:lineRule="auto"/>
        <w:ind w:left="2269"/>
        <w:jc w:val="both"/>
        <w:rPr>
          <w:rFonts w:ascii="Times New Roman" w:hAnsi="Times New Roman"/>
        </w:rPr>
      </w:pPr>
      <w:r w:rsidRPr="00046D3E">
        <w:rPr>
          <w:rFonts w:ascii="Times New Roman" w:hAnsi="Times New Roman"/>
          <w:spacing w:val="-6"/>
          <w:u w:val="single"/>
          <w:lang w:val="en-US"/>
        </w:rPr>
        <w:t>IV</w:t>
      </w:r>
      <w:r w:rsidRPr="00046D3E">
        <w:rPr>
          <w:rFonts w:ascii="Times New Roman" w:hAnsi="Times New Roman"/>
          <w:spacing w:val="-6"/>
          <w:u w:val="single"/>
        </w:rPr>
        <w:t xml:space="preserve">. </w:t>
      </w:r>
      <w:r w:rsidRPr="00046D3E">
        <w:rPr>
          <w:rFonts w:ascii="Times New Roman" w:hAnsi="Times New Roman"/>
          <w:u w:val="single"/>
        </w:rPr>
        <w:t>Учебный</w:t>
      </w:r>
      <w:r w:rsidRPr="00046D3E">
        <w:rPr>
          <w:rFonts w:ascii="Times New Roman" w:hAnsi="Times New Roman"/>
          <w:spacing w:val="-6"/>
          <w:u w:val="single"/>
        </w:rPr>
        <w:t xml:space="preserve"> </w:t>
      </w:r>
      <w:r w:rsidRPr="00046D3E">
        <w:rPr>
          <w:rFonts w:ascii="Times New Roman" w:hAnsi="Times New Roman"/>
          <w:u w:val="single"/>
        </w:rPr>
        <w:t>план</w:t>
      </w:r>
      <w:r w:rsidRPr="00046D3E">
        <w:rPr>
          <w:rFonts w:ascii="Times New Roman" w:hAnsi="Times New Roman"/>
          <w:spacing w:val="-6"/>
          <w:u w:val="single"/>
        </w:rPr>
        <w:t xml:space="preserve"> </w:t>
      </w:r>
      <w:r w:rsidRPr="00046D3E">
        <w:rPr>
          <w:rFonts w:ascii="Times New Roman" w:hAnsi="Times New Roman"/>
          <w:u w:val="single"/>
        </w:rPr>
        <w:t>X-XI</w:t>
      </w:r>
      <w:r w:rsidRPr="00046D3E">
        <w:rPr>
          <w:rFonts w:ascii="Times New Roman" w:hAnsi="Times New Roman"/>
          <w:spacing w:val="-5"/>
          <w:u w:val="single"/>
        </w:rPr>
        <w:t xml:space="preserve"> </w:t>
      </w:r>
      <w:r w:rsidRPr="00046D3E">
        <w:rPr>
          <w:rFonts w:ascii="Times New Roman" w:hAnsi="Times New Roman"/>
          <w:u w:val="single"/>
        </w:rPr>
        <w:t>классов</w:t>
      </w:r>
      <w:r w:rsidRPr="00046D3E">
        <w:rPr>
          <w:rFonts w:ascii="Times New Roman" w:hAnsi="Times New Roman"/>
          <w:spacing w:val="-6"/>
          <w:u w:val="single"/>
        </w:rPr>
        <w:t xml:space="preserve"> </w:t>
      </w:r>
      <w:r w:rsidRPr="00046D3E">
        <w:rPr>
          <w:rFonts w:ascii="Times New Roman" w:hAnsi="Times New Roman"/>
          <w:u w:val="single"/>
        </w:rPr>
        <w:t>среднего</w:t>
      </w:r>
      <w:r w:rsidRPr="00046D3E">
        <w:rPr>
          <w:rFonts w:ascii="Times New Roman" w:hAnsi="Times New Roman"/>
          <w:spacing w:val="-6"/>
          <w:u w:val="single"/>
        </w:rPr>
        <w:t xml:space="preserve"> </w:t>
      </w:r>
      <w:r w:rsidRPr="00046D3E">
        <w:rPr>
          <w:rFonts w:ascii="Times New Roman" w:hAnsi="Times New Roman"/>
          <w:u w:val="single"/>
        </w:rPr>
        <w:t>общего</w:t>
      </w:r>
      <w:r w:rsidRPr="00046D3E">
        <w:rPr>
          <w:rFonts w:ascii="Times New Roman" w:hAnsi="Times New Roman"/>
          <w:spacing w:val="-6"/>
          <w:u w:val="single"/>
        </w:rPr>
        <w:t xml:space="preserve"> </w:t>
      </w:r>
      <w:r w:rsidRPr="00046D3E">
        <w:rPr>
          <w:rFonts w:ascii="Times New Roman" w:hAnsi="Times New Roman"/>
          <w:spacing w:val="-2"/>
          <w:u w:val="single"/>
        </w:rPr>
        <w:t>образования</w:t>
      </w:r>
    </w:p>
    <w:p w:rsidR="00BD0733" w:rsidRPr="00046D3E" w:rsidRDefault="00BD0733" w:rsidP="00046D3E">
      <w:pPr>
        <w:pStyle w:val="ListParagraph"/>
        <w:numPr>
          <w:ilvl w:val="1"/>
          <w:numId w:val="3"/>
        </w:numPr>
        <w:tabs>
          <w:tab w:val="left" w:pos="1774"/>
        </w:tabs>
        <w:spacing w:after="0" w:line="240" w:lineRule="auto"/>
        <w:ind w:left="1774" w:hanging="384"/>
        <w:jc w:val="both"/>
        <w:rPr>
          <w:rFonts w:ascii="Times New Roman" w:hAnsi="Times New Roman"/>
        </w:rPr>
      </w:pPr>
      <w:r w:rsidRPr="00046D3E">
        <w:rPr>
          <w:rFonts w:ascii="Times New Roman" w:hAnsi="Times New Roman"/>
        </w:rPr>
        <w:t>Учебный</w:t>
      </w:r>
      <w:r w:rsidRPr="00046D3E">
        <w:rPr>
          <w:rFonts w:ascii="Times New Roman" w:hAnsi="Times New Roman"/>
          <w:spacing w:val="-8"/>
        </w:rPr>
        <w:t xml:space="preserve"> </w:t>
      </w:r>
      <w:r w:rsidRPr="00046D3E">
        <w:rPr>
          <w:rFonts w:ascii="Times New Roman" w:hAnsi="Times New Roman"/>
        </w:rPr>
        <w:t>план</w:t>
      </w:r>
      <w:r w:rsidRPr="00046D3E">
        <w:rPr>
          <w:rFonts w:ascii="Times New Roman" w:hAnsi="Times New Roman"/>
          <w:spacing w:val="-7"/>
        </w:rPr>
        <w:t xml:space="preserve"> </w:t>
      </w:r>
      <w:r w:rsidRPr="00046D3E">
        <w:rPr>
          <w:rFonts w:ascii="Times New Roman" w:hAnsi="Times New Roman"/>
        </w:rPr>
        <w:t>среднего</w:t>
      </w:r>
      <w:r w:rsidRPr="00046D3E">
        <w:rPr>
          <w:rFonts w:ascii="Times New Roman" w:hAnsi="Times New Roman"/>
          <w:spacing w:val="-7"/>
        </w:rPr>
        <w:t xml:space="preserve"> </w:t>
      </w:r>
      <w:r w:rsidRPr="00046D3E">
        <w:rPr>
          <w:rFonts w:ascii="Times New Roman" w:hAnsi="Times New Roman"/>
        </w:rPr>
        <w:t>общего</w:t>
      </w:r>
      <w:r w:rsidRPr="00046D3E">
        <w:rPr>
          <w:rFonts w:ascii="Times New Roman" w:hAnsi="Times New Roman"/>
          <w:spacing w:val="-7"/>
        </w:rPr>
        <w:t xml:space="preserve"> </w:t>
      </w:r>
      <w:r w:rsidRPr="00046D3E">
        <w:rPr>
          <w:rFonts w:ascii="Times New Roman" w:hAnsi="Times New Roman"/>
          <w:spacing w:val="-2"/>
        </w:rPr>
        <w:t>образования</w:t>
      </w:r>
    </w:p>
    <w:p w:rsidR="00BD0733" w:rsidRPr="00046D3E" w:rsidRDefault="00BD0733" w:rsidP="00046D3E">
      <w:pPr>
        <w:pStyle w:val="BodyText"/>
        <w:spacing w:after="0"/>
        <w:ind w:left="681" w:right="566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Для учащихся 10-11 классов устанавливается двухлетний нормативный срок освоения</w:t>
      </w:r>
      <w:r w:rsidRPr="00046D3E">
        <w:rPr>
          <w:spacing w:val="40"/>
          <w:sz w:val="22"/>
          <w:szCs w:val="22"/>
        </w:rPr>
        <w:t xml:space="preserve"> </w:t>
      </w:r>
      <w:r w:rsidRPr="00046D3E">
        <w:rPr>
          <w:sz w:val="22"/>
          <w:szCs w:val="22"/>
        </w:rPr>
        <w:t>ООП СОО (кроме учащихся, осваивающих ООП СОО в очно-заочной форме);</w:t>
      </w:r>
    </w:p>
    <w:p w:rsidR="00BD0733" w:rsidRPr="00046D3E" w:rsidRDefault="00BD0733" w:rsidP="00046D3E">
      <w:pPr>
        <w:pStyle w:val="BodyText"/>
        <w:spacing w:after="0"/>
        <w:ind w:left="681" w:right="566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количество учебных занятий на одного учащегося: не менее 2170 и не более 2516 часов, не более 37 часов в неделю;</w:t>
      </w:r>
    </w:p>
    <w:p w:rsidR="00BD0733" w:rsidRPr="00046D3E" w:rsidRDefault="00BD0733" w:rsidP="00046D3E">
      <w:pPr>
        <w:pStyle w:val="BodyText"/>
        <w:spacing w:after="0"/>
        <w:ind w:left="681" w:right="565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формы организации образовательной деятельности: чередование урочной и внеурочной деятельности в рамках реализации ООП СОО;</w:t>
      </w:r>
    </w:p>
    <w:p w:rsidR="00BD0733" w:rsidRPr="00046D3E" w:rsidRDefault="00BD0733" w:rsidP="00046D3E">
      <w:pPr>
        <w:pStyle w:val="BodyText"/>
        <w:spacing w:after="0"/>
        <w:ind w:left="681" w:right="565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учебные предметы, курсы по выбору учащихся, учитывают специфику и возможности образовательного учреждения.</w:t>
      </w:r>
    </w:p>
    <w:p w:rsidR="00BD0733" w:rsidRPr="00046D3E" w:rsidRDefault="00BD0733" w:rsidP="00046D3E">
      <w:pPr>
        <w:pStyle w:val="BodyText"/>
        <w:spacing w:after="0"/>
        <w:ind w:left="681" w:right="564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ООП СОО включает в себя учебные планы следующих профилей: технологический (с углубленным изучением математики, физики, информатики), универсальный (психолого-педагогической направленности), естественнонаучный (с углубленным изучением химии, биологии). Профильное обучение – средство дифференциации и индивидуализации обучения, которое позволяет за счет изменений в структуре, содержании и организации образовательной деятельности более полно учитывать интересы, склонности и способности учащихся, создавать условия</w:t>
      </w:r>
      <w:r w:rsidRPr="00046D3E">
        <w:rPr>
          <w:spacing w:val="-5"/>
          <w:sz w:val="22"/>
          <w:szCs w:val="22"/>
        </w:rPr>
        <w:t xml:space="preserve"> </w:t>
      </w:r>
      <w:r w:rsidRPr="00046D3E">
        <w:rPr>
          <w:sz w:val="22"/>
          <w:szCs w:val="22"/>
        </w:rPr>
        <w:t>для</w:t>
      </w:r>
      <w:r w:rsidRPr="00046D3E">
        <w:rPr>
          <w:spacing w:val="-3"/>
          <w:sz w:val="22"/>
          <w:szCs w:val="22"/>
        </w:rPr>
        <w:t xml:space="preserve"> </w:t>
      </w:r>
      <w:r w:rsidRPr="00046D3E">
        <w:rPr>
          <w:sz w:val="22"/>
          <w:szCs w:val="22"/>
        </w:rPr>
        <w:t>образования</w:t>
      </w:r>
      <w:r w:rsidRPr="00046D3E">
        <w:rPr>
          <w:spacing w:val="-3"/>
          <w:sz w:val="22"/>
          <w:szCs w:val="22"/>
        </w:rPr>
        <w:t xml:space="preserve"> </w:t>
      </w:r>
      <w:r w:rsidRPr="00046D3E">
        <w:rPr>
          <w:sz w:val="22"/>
          <w:szCs w:val="22"/>
        </w:rPr>
        <w:t>старшеклассников</w:t>
      </w:r>
      <w:r w:rsidRPr="00046D3E">
        <w:rPr>
          <w:spacing w:val="-4"/>
          <w:sz w:val="22"/>
          <w:szCs w:val="22"/>
        </w:rPr>
        <w:t xml:space="preserve"> </w:t>
      </w:r>
      <w:r w:rsidRPr="00046D3E">
        <w:rPr>
          <w:sz w:val="22"/>
          <w:szCs w:val="22"/>
        </w:rPr>
        <w:t>в</w:t>
      </w:r>
      <w:r w:rsidRPr="00046D3E">
        <w:rPr>
          <w:spacing w:val="-3"/>
          <w:sz w:val="22"/>
          <w:szCs w:val="22"/>
        </w:rPr>
        <w:t xml:space="preserve"> </w:t>
      </w:r>
      <w:r w:rsidRPr="00046D3E">
        <w:rPr>
          <w:sz w:val="22"/>
          <w:szCs w:val="22"/>
        </w:rPr>
        <w:t>соответствии</w:t>
      </w:r>
      <w:r w:rsidRPr="00046D3E">
        <w:rPr>
          <w:spacing w:val="-3"/>
          <w:sz w:val="22"/>
          <w:szCs w:val="22"/>
        </w:rPr>
        <w:t xml:space="preserve"> </w:t>
      </w:r>
      <w:r w:rsidRPr="00046D3E">
        <w:rPr>
          <w:sz w:val="22"/>
          <w:szCs w:val="22"/>
        </w:rPr>
        <w:t>с</w:t>
      </w:r>
      <w:r w:rsidRPr="00046D3E">
        <w:rPr>
          <w:spacing w:val="-4"/>
          <w:sz w:val="22"/>
          <w:szCs w:val="22"/>
        </w:rPr>
        <w:t xml:space="preserve"> </w:t>
      </w:r>
      <w:r w:rsidRPr="00046D3E">
        <w:rPr>
          <w:sz w:val="22"/>
          <w:szCs w:val="22"/>
        </w:rPr>
        <w:t>их</w:t>
      </w:r>
      <w:r w:rsidRPr="00046D3E">
        <w:rPr>
          <w:spacing w:val="-4"/>
          <w:sz w:val="22"/>
          <w:szCs w:val="22"/>
        </w:rPr>
        <w:t xml:space="preserve"> </w:t>
      </w:r>
      <w:r w:rsidRPr="00046D3E">
        <w:rPr>
          <w:sz w:val="22"/>
          <w:szCs w:val="22"/>
        </w:rPr>
        <w:t>профессиональными</w:t>
      </w:r>
      <w:r w:rsidRPr="00046D3E">
        <w:rPr>
          <w:spacing w:val="-4"/>
          <w:sz w:val="22"/>
          <w:szCs w:val="22"/>
        </w:rPr>
        <w:t xml:space="preserve"> </w:t>
      </w:r>
      <w:r w:rsidRPr="00046D3E">
        <w:rPr>
          <w:sz w:val="22"/>
          <w:szCs w:val="22"/>
        </w:rPr>
        <w:t>интересами</w:t>
      </w:r>
      <w:r w:rsidRPr="00046D3E">
        <w:rPr>
          <w:spacing w:val="-3"/>
          <w:sz w:val="22"/>
          <w:szCs w:val="22"/>
        </w:rPr>
        <w:t xml:space="preserve"> </w:t>
      </w:r>
      <w:r w:rsidRPr="00046D3E">
        <w:rPr>
          <w:sz w:val="22"/>
          <w:szCs w:val="22"/>
        </w:rPr>
        <w:t>и намерениями в отношении продолжения образования.</w:t>
      </w:r>
    </w:p>
    <w:p w:rsidR="00BD0733" w:rsidRPr="00046D3E" w:rsidRDefault="00BD0733" w:rsidP="00046D3E">
      <w:pPr>
        <w:pStyle w:val="BodyText"/>
        <w:spacing w:after="0"/>
        <w:ind w:left="681" w:right="564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Учебный план состоит из двух частей: обязательной части и части, формируемой участниками образовательных отношений, включающей внеурочную деятельность. Обязательная часть учебного плана формируется из числа учебных предметов из обязательных предметных областей, определенных ФГОС СОО. Учебные предметы представлены в учебном плане образовательного учреждения на базовом (Б) или углубленном (У) уровне.</w:t>
      </w:r>
    </w:p>
    <w:p w:rsidR="00BD0733" w:rsidRPr="00046D3E" w:rsidRDefault="00BD0733" w:rsidP="00046D3E">
      <w:pPr>
        <w:pStyle w:val="BodyText"/>
        <w:spacing w:after="0"/>
        <w:ind w:left="681" w:right="565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В классах технологического профиля на углубленном уровне изучаются предметы: математика, информатики и физика.</w:t>
      </w:r>
    </w:p>
    <w:p w:rsidR="00BD0733" w:rsidRPr="00046D3E" w:rsidRDefault="00BD0733" w:rsidP="00046D3E">
      <w:pPr>
        <w:pStyle w:val="BodyText"/>
        <w:spacing w:after="0"/>
        <w:ind w:left="681" w:right="563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 xml:space="preserve">В классах универсального профиля на углубленном уровне изучаются предметы: обществознание, биология. </w:t>
      </w:r>
    </w:p>
    <w:p w:rsidR="00BD0733" w:rsidRPr="00046D3E" w:rsidRDefault="00BD0733" w:rsidP="00046D3E">
      <w:pPr>
        <w:pStyle w:val="BodyText"/>
        <w:spacing w:after="0"/>
        <w:ind w:left="681" w:right="565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 xml:space="preserve">В классах естественнонаучного профиля на углубленном уровне изучаются предметы: химия, биология. </w:t>
      </w:r>
    </w:p>
    <w:p w:rsidR="00BD0733" w:rsidRPr="00046D3E" w:rsidRDefault="00BD0733" w:rsidP="00046D3E">
      <w:pPr>
        <w:pStyle w:val="BodyText"/>
        <w:spacing w:after="0"/>
        <w:ind w:left="681" w:right="565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Учебные планы в обязательной части содержат 13 учебных предметов (русский язык, литература, математика, иностранный язык, информатика, физика, химия, биология, история, обществознание, география, физическая культура, основы безопасности и защиты Родины). Учебный план каждого профильного класса включает не менее 2 учебных предметов на углубленном уровне изучения из соответствующей профилю обучения предметной области или смежной с ней предметной области. При подсчете количества учебных предметов не учитываются индивидуальный проект и курсы по выбору учащихся.</w:t>
      </w:r>
    </w:p>
    <w:p w:rsidR="00BD0733" w:rsidRPr="00046D3E" w:rsidRDefault="00BD0733" w:rsidP="00046D3E">
      <w:pPr>
        <w:pStyle w:val="BodyText"/>
        <w:spacing w:after="0"/>
        <w:ind w:left="681" w:right="565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Часть учебного плана, формируемая участниками образовательных отношений, представлена дополнительными учебными предметами, курсами по выбору учащихся, обеспечивающими удовлетворение различных запросов учащихся, углубление, расширение и систематизацию в выбранной области научного знания или вида деятельности и др. Их перечень утверждается приказом директора ежегодно на основании решения педагогического совета.</w:t>
      </w:r>
    </w:p>
    <w:p w:rsidR="00BD0733" w:rsidRDefault="00BD0733" w:rsidP="00046D3E">
      <w:pPr>
        <w:pStyle w:val="BodyText"/>
        <w:spacing w:after="0"/>
        <w:ind w:left="681" w:right="567" w:firstLine="709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В учебном плане предусмотрено выполнение учащимися в 10-11 классах индивидуального проекта,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являющегося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обязательной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частью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учебного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плана.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Индивидуальный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проект</w:t>
      </w:r>
      <w:r w:rsidRPr="00046D3E">
        <w:rPr>
          <w:spacing w:val="-2"/>
          <w:sz w:val="22"/>
          <w:szCs w:val="22"/>
        </w:rPr>
        <w:t xml:space="preserve"> </w:t>
      </w:r>
      <w:r w:rsidRPr="00046D3E">
        <w:rPr>
          <w:sz w:val="22"/>
          <w:szCs w:val="22"/>
        </w:rPr>
        <w:t>выполняется в форме учебного исследования или учебного проекта.</w:t>
      </w:r>
    </w:p>
    <w:p w:rsidR="00BD0733" w:rsidRPr="00046D3E" w:rsidRDefault="00BD0733" w:rsidP="00046D3E">
      <w:pPr>
        <w:pStyle w:val="BodyText"/>
        <w:spacing w:after="0"/>
        <w:ind w:left="681" w:right="567" w:firstLine="709"/>
        <w:jc w:val="both"/>
        <w:rPr>
          <w:sz w:val="22"/>
          <w:szCs w:val="22"/>
        </w:rPr>
      </w:pPr>
      <w:r w:rsidRPr="00046D3E">
        <w:rPr>
          <w:color w:val="000000"/>
          <w:sz w:val="22"/>
          <w:szCs w:val="22"/>
        </w:rPr>
        <w:t>Учебный план предполагает выполнение санитарно-эпидемиологических требований к организациям воспитания и обучения, отдыха и оздоровления детей и молодежи (СП 2.4.3648-20), гигиенических нормативов и требований к обеспечению безопасности и (или) безвредности для человека факторов среды обитания (СанПиН 1.2.3685-21).</w:t>
      </w:r>
    </w:p>
    <w:p w:rsidR="00BD0733" w:rsidRPr="00046D3E" w:rsidRDefault="00BD0733" w:rsidP="00046D3E">
      <w:pPr>
        <w:pStyle w:val="BodyText"/>
        <w:spacing w:after="0"/>
        <w:ind w:left="681" w:right="564" w:firstLine="708"/>
        <w:jc w:val="both"/>
        <w:rPr>
          <w:sz w:val="22"/>
          <w:szCs w:val="22"/>
        </w:rPr>
      </w:pPr>
      <w:r w:rsidRPr="00046D3E">
        <w:rPr>
          <w:sz w:val="22"/>
          <w:szCs w:val="22"/>
        </w:rPr>
        <w:t>Продолжительность учебного года при получении среднего общего образования в 10-11-х классах составляет 34 недели. Обучение осуществляется в 1 смену с 8.00. Продолжительность урока составляет 40 минут, перемен между уроками – составляет 10-20 минут.</w:t>
      </w:r>
    </w:p>
    <w:p w:rsidR="00BD0733" w:rsidRDefault="00BD0733" w:rsidP="00A55A0D">
      <w:pPr>
        <w:pStyle w:val="BodyText"/>
        <w:spacing w:after="0"/>
        <w:ind w:left="681" w:right="564" w:firstLine="708"/>
        <w:jc w:val="both"/>
        <w:sectPr w:rsidR="00BD0733">
          <w:pgSz w:w="11906" w:h="16838"/>
          <w:pgMar w:top="1060" w:right="280" w:bottom="280" w:left="1020" w:header="0" w:footer="0" w:gutter="0"/>
          <w:cols w:space="720"/>
          <w:formProt w:val="0"/>
          <w:docGrid w:linePitch="100" w:charSpace="4096"/>
        </w:sectPr>
      </w:pPr>
    </w:p>
    <w:p w:rsidR="00BD0733" w:rsidRDefault="00BD0733" w:rsidP="00046D3E">
      <w:pPr>
        <w:pStyle w:val="ListParagraph"/>
        <w:numPr>
          <w:ilvl w:val="1"/>
          <w:numId w:val="3"/>
        </w:numPr>
        <w:tabs>
          <w:tab w:val="left" w:pos="1418"/>
          <w:tab w:val="left" w:pos="1560"/>
          <w:tab w:val="left" w:pos="1774"/>
        </w:tabs>
        <w:spacing w:before="71" w:after="0" w:line="240" w:lineRule="auto"/>
        <w:ind w:left="1774" w:hanging="3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технологического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профиля</w:t>
      </w:r>
    </w:p>
    <w:p w:rsidR="00BD0733" w:rsidRDefault="00BD0733" w:rsidP="0021252A">
      <w:pPr>
        <w:pStyle w:val="BodyText"/>
        <w:spacing w:after="0"/>
        <w:ind w:left="3747"/>
        <w:jc w:val="both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rPr>
          <w:spacing w:val="-2"/>
        </w:rPr>
        <w:t>плану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6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промежуточной аттестации учащихся.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6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разработан в соответствии с федеральными нормативными правовыми документами:</w:t>
      </w:r>
    </w:p>
    <w:p w:rsidR="00BD0733" w:rsidRDefault="00BD0733" w:rsidP="0021252A">
      <w:pPr>
        <w:pStyle w:val="ListParagraph"/>
        <w:numPr>
          <w:ilvl w:val="0"/>
          <w:numId w:val="4"/>
        </w:numPr>
        <w:tabs>
          <w:tab w:val="left" w:pos="1387"/>
        </w:tabs>
        <w:spacing w:after="0" w:line="240" w:lineRule="auto"/>
        <w:ind w:right="567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от 29 декабря 2012 года № 273-ФЗ «Об образовании в Российской Федерации» (с последующими изменениями);</w:t>
      </w:r>
    </w:p>
    <w:p w:rsidR="00BD0733" w:rsidRDefault="00BD0733" w:rsidP="0021252A">
      <w:pPr>
        <w:pStyle w:val="ListParagraph"/>
        <w:numPr>
          <w:ilvl w:val="0"/>
          <w:numId w:val="4"/>
        </w:numPr>
        <w:tabs>
          <w:tab w:val="left" w:pos="1387"/>
        </w:tabs>
        <w:spacing w:after="0" w:line="240" w:lineRule="auto"/>
        <w:ind w:right="566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мая 2012 года № 413 (с последующими изменениями);</w:t>
      </w:r>
    </w:p>
    <w:p w:rsidR="00BD0733" w:rsidRPr="006337B0" w:rsidRDefault="00BD0733" w:rsidP="0021252A">
      <w:pPr>
        <w:pStyle w:val="ListParagraph"/>
        <w:numPr>
          <w:ilvl w:val="0"/>
          <w:numId w:val="4"/>
        </w:numPr>
        <w:tabs>
          <w:tab w:val="left" w:pos="1387"/>
        </w:tabs>
        <w:spacing w:after="0" w:line="240" w:lineRule="auto"/>
        <w:ind w:right="566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федеральной образовательной программой среднего общего образования, утвержденной приказом Министерства просвещения Российской Федерации от 18 мая 2023 г. № </w:t>
      </w:r>
      <w:r w:rsidRPr="006337B0">
        <w:rPr>
          <w:rFonts w:ascii="Times New Roman" w:hAnsi="Times New Roman"/>
          <w:sz w:val="24"/>
          <w:szCs w:val="24"/>
        </w:rPr>
        <w:t xml:space="preserve">371 </w:t>
      </w:r>
      <w:r w:rsidRPr="006337B0">
        <w:rPr>
          <w:rFonts w:ascii="Times New Roman" w:hAnsi="Times New Roman"/>
          <w:color w:val="000000"/>
          <w:sz w:val="24"/>
          <w:szCs w:val="24"/>
        </w:rPr>
        <w:t>(с последующими изменениями)</w:t>
      </w:r>
      <w:r w:rsidRPr="006337B0">
        <w:rPr>
          <w:rFonts w:ascii="Times New Roman" w:hAnsi="Times New Roman"/>
          <w:sz w:val="24"/>
          <w:szCs w:val="24"/>
        </w:rPr>
        <w:t>;</w:t>
      </w:r>
    </w:p>
    <w:p w:rsidR="00BD0733" w:rsidRDefault="00BD0733" w:rsidP="0021252A">
      <w:pPr>
        <w:pStyle w:val="BodyText"/>
        <w:spacing w:after="0"/>
        <w:ind w:left="1390"/>
        <w:jc w:val="both"/>
      </w:pPr>
      <w:r w:rsidRPr="006337B0">
        <w:t>с</w:t>
      </w:r>
      <w:r w:rsidRPr="006337B0">
        <w:rPr>
          <w:spacing w:val="-10"/>
        </w:rPr>
        <w:t xml:space="preserve"> </w:t>
      </w:r>
      <w:r w:rsidRPr="006337B0">
        <w:t>региональными</w:t>
      </w:r>
      <w:r w:rsidRPr="006337B0">
        <w:rPr>
          <w:spacing w:val="-10"/>
        </w:rPr>
        <w:t xml:space="preserve"> </w:t>
      </w:r>
      <w:r w:rsidRPr="006337B0">
        <w:t>нормативными</w:t>
      </w:r>
      <w:r w:rsidRPr="006337B0">
        <w:rPr>
          <w:spacing w:val="-9"/>
        </w:rPr>
        <w:t xml:space="preserve"> </w:t>
      </w:r>
      <w:r w:rsidRPr="006337B0">
        <w:rPr>
          <w:spacing w:val="-2"/>
        </w:rPr>
        <w:t>актами</w:t>
      </w:r>
      <w:r>
        <w:rPr>
          <w:spacing w:val="-2"/>
        </w:rPr>
        <w:t>:</w:t>
      </w:r>
    </w:p>
    <w:p w:rsidR="00BD0733" w:rsidRPr="006337B0" w:rsidRDefault="00BD0733" w:rsidP="006337B0">
      <w:pPr>
        <w:pStyle w:val="ListParagraph"/>
        <w:numPr>
          <w:ilvl w:val="0"/>
          <w:numId w:val="4"/>
        </w:numPr>
        <w:tabs>
          <w:tab w:val="left" w:pos="1387"/>
        </w:tabs>
        <w:spacing w:after="0" w:line="240" w:lineRule="auto"/>
        <w:ind w:right="56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Правительства Вологодской области от 24 февраля 2014 года № 122 «Об утверждении порядка организации индивидуального отбора обучающихся при приеме либо пере- 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обучения» (с последующими изменениями);</w:t>
      </w:r>
    </w:p>
    <w:p w:rsidR="00BD0733" w:rsidRDefault="00BD0733" w:rsidP="0021252A">
      <w:pPr>
        <w:pStyle w:val="BodyText"/>
        <w:spacing w:after="0"/>
        <w:ind w:left="1390"/>
        <w:jc w:val="both"/>
      </w:pPr>
      <w:r>
        <w:t>локальными</w:t>
      </w:r>
      <w:r>
        <w:rPr>
          <w:spacing w:val="-12"/>
        </w:rPr>
        <w:t xml:space="preserve"> </w:t>
      </w:r>
      <w:r>
        <w:t>нормативными</w:t>
      </w:r>
      <w:r>
        <w:rPr>
          <w:spacing w:val="-12"/>
        </w:rPr>
        <w:t xml:space="preserve"> </w:t>
      </w:r>
      <w:r>
        <w:rPr>
          <w:spacing w:val="-2"/>
        </w:rPr>
        <w:t>актами:</w:t>
      </w:r>
    </w:p>
    <w:p w:rsidR="00BD0733" w:rsidRDefault="00BD0733" w:rsidP="0021252A">
      <w:pPr>
        <w:pStyle w:val="ListParagraph"/>
        <w:numPr>
          <w:ilvl w:val="0"/>
          <w:numId w:val="4"/>
        </w:numPr>
        <w:tabs>
          <w:tab w:val="left" w:pos="1387"/>
        </w:tabs>
        <w:spacing w:after="0" w:line="240" w:lineRule="auto"/>
        <w:ind w:right="567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 формах, периодичности, порядке проведения текущего контроля успеваемости и промежуточной аттестации учащихся;</w:t>
      </w:r>
    </w:p>
    <w:p w:rsidR="00BD0733" w:rsidRDefault="00BD0733" w:rsidP="0021252A">
      <w:pPr>
        <w:pStyle w:val="ListParagraph"/>
        <w:numPr>
          <w:ilvl w:val="0"/>
          <w:numId w:val="4"/>
        </w:numPr>
        <w:tabs>
          <w:tab w:val="left" w:pos="1387"/>
        </w:tabs>
        <w:spacing w:after="0" w:line="240" w:lineRule="auto"/>
        <w:ind w:right="565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Правилами организации индивидуального отбора учащихся при приеме в муниципальное автономное общеобразовательное учреждение «Средняя общеобразовательная школа № 25» для профильного обучения.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1671"/>
        </w:tabs>
        <w:spacing w:after="0" w:line="240" w:lineRule="auto"/>
        <w:ind w:right="564" w:firstLine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sz w:val="24"/>
          <w:szCs w:val="24"/>
        </w:rPr>
        <w:t>Наименование профиля обучения – технологический (с углубленным изучением математики, информатики и физики). Учебный план профиля построен с ориентацией на производственную, инженерную и информационную сферу деятельности.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1671"/>
        </w:tabs>
        <w:spacing w:after="0" w:line="240" w:lineRule="auto"/>
        <w:ind w:right="56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Аудиторная недельная нагрузка, включающая обязательную часть учебного плана и часть учебного плана, формируемую участниками образовательных отношений, составляет 37 академических часов.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1671"/>
        </w:tabs>
        <w:spacing w:after="0" w:line="240" w:lineRule="auto"/>
        <w:ind w:right="56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календарным учебным графиком на уровне среднего общего образования продолжительность учебного года – 34 недели; учебные периоды -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учебных полугодия.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1594"/>
        </w:tabs>
        <w:spacing w:after="0" w:line="240" w:lineRule="auto"/>
        <w:ind w:right="567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Обязательная часть учебного плана представлена следующими предметными областями и предметами:</w:t>
      </w:r>
    </w:p>
    <w:tbl>
      <w:tblPr>
        <w:tblW w:w="9384" w:type="dxa"/>
        <w:tblInd w:w="686" w:type="dxa"/>
        <w:tblCellMar>
          <w:left w:w="5" w:type="dxa"/>
          <w:right w:w="5" w:type="dxa"/>
        </w:tblCellMar>
        <w:tblLook w:val="01E0"/>
      </w:tblPr>
      <w:tblGrid>
        <w:gridCol w:w="3997"/>
        <w:gridCol w:w="5387"/>
      </w:tblGrid>
      <w:tr w:rsidR="00BD0733" w:rsidRPr="004270DE" w:rsidTr="006C2E2B">
        <w:trPr>
          <w:trHeight w:val="242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left="533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Предметная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область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left="53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Учебный предмет</w:t>
            </w:r>
          </w:p>
        </w:tc>
      </w:tr>
      <w:tr w:rsidR="00BD0733" w:rsidRPr="004270DE" w:rsidTr="006C2E2B">
        <w:trPr>
          <w:trHeight w:val="278"/>
        </w:trPr>
        <w:tc>
          <w:tcPr>
            <w:tcW w:w="399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</w:t>
            </w:r>
          </w:p>
        </w:tc>
      </w:tr>
      <w:tr w:rsidR="00BD0733" w:rsidRPr="004270DE" w:rsidTr="006C2E2B">
        <w:trPr>
          <w:trHeight w:val="276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212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Литература</w:t>
            </w:r>
          </w:p>
        </w:tc>
      </w:tr>
      <w:tr w:rsidR="00BD0733" w:rsidRPr="004270DE" w:rsidTr="006C2E2B">
        <w:trPr>
          <w:trHeight w:val="239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right="753" w:hang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 и начала математического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анализа</w:t>
            </w:r>
          </w:p>
        </w:tc>
      </w:tr>
      <w:tr w:rsidR="00BD0733" w:rsidRPr="004270DE" w:rsidTr="006C2E2B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212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Геометрия</w:t>
            </w:r>
          </w:p>
        </w:tc>
      </w:tr>
      <w:tr w:rsidR="00BD0733" w:rsidRPr="004270DE" w:rsidTr="006C2E2B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212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статистика</w:t>
            </w:r>
          </w:p>
        </w:tc>
      </w:tr>
      <w:tr w:rsidR="00BD0733" w:rsidRPr="004270DE" w:rsidTr="006C2E2B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212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Информатика</w:t>
            </w:r>
          </w:p>
        </w:tc>
      </w:tr>
      <w:tr w:rsidR="00BD0733" w:rsidRPr="004270DE" w:rsidTr="006C2E2B">
        <w:trPr>
          <w:trHeight w:val="253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языки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</w:t>
            </w:r>
          </w:p>
        </w:tc>
      </w:tr>
      <w:tr w:rsidR="00BD0733" w:rsidRPr="004270DE" w:rsidTr="006C2E2B">
        <w:trPr>
          <w:trHeight w:val="274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История</w:t>
            </w:r>
          </w:p>
        </w:tc>
      </w:tr>
      <w:tr w:rsidR="00BD0733" w:rsidRPr="004270DE" w:rsidTr="006C2E2B">
        <w:trPr>
          <w:trHeight w:val="275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212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Обществознание</w:t>
            </w:r>
          </w:p>
        </w:tc>
      </w:tr>
      <w:tr w:rsidR="00BD0733" w:rsidRPr="004270DE" w:rsidTr="006C2E2B">
        <w:trPr>
          <w:trHeight w:val="274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212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География</w:t>
            </w:r>
          </w:p>
        </w:tc>
      </w:tr>
      <w:tr w:rsidR="00BD0733" w:rsidRPr="004270DE" w:rsidTr="006C2E2B">
        <w:trPr>
          <w:trHeight w:val="253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Естественнонаучные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Физика</w:t>
            </w:r>
          </w:p>
        </w:tc>
      </w:tr>
      <w:tr w:rsidR="00BD0733" w:rsidRPr="004270DE" w:rsidTr="006C2E2B">
        <w:trPr>
          <w:trHeight w:val="252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предметы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Химия</w:t>
            </w:r>
          </w:p>
        </w:tc>
      </w:tr>
      <w:tr w:rsidR="00BD0733" w:rsidRPr="004270DE" w:rsidTr="006C2E2B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2125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Биология</w:t>
            </w:r>
          </w:p>
        </w:tc>
      </w:tr>
      <w:tr w:rsidR="00BD0733" w:rsidRPr="004270DE" w:rsidTr="006C2E2B">
        <w:trPr>
          <w:trHeight w:val="277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right="7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Физическая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культура</w:t>
            </w:r>
          </w:p>
        </w:tc>
      </w:tr>
      <w:tr w:rsidR="00BD0733" w:rsidRPr="004270DE" w:rsidTr="006C2E2B">
        <w:trPr>
          <w:trHeight w:val="277"/>
        </w:trPr>
        <w:tc>
          <w:tcPr>
            <w:tcW w:w="3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righ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</w:t>
            </w:r>
            <w:r>
              <w:rPr>
                <w:spacing w:val="-2"/>
                <w:sz w:val="24"/>
                <w:szCs w:val="24"/>
              </w:rPr>
              <w:t>безопасности и защиты Родины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21252A">
            <w:pPr>
              <w:pStyle w:val="TableParagraph"/>
              <w:spacing w:after="0" w:line="240" w:lineRule="auto"/>
              <w:ind w:righ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</w:t>
            </w:r>
            <w:r>
              <w:rPr>
                <w:spacing w:val="-2"/>
                <w:sz w:val="24"/>
                <w:szCs w:val="24"/>
              </w:rPr>
              <w:t xml:space="preserve">безопасности и защиты Родины </w:t>
            </w:r>
          </w:p>
        </w:tc>
      </w:tr>
    </w:tbl>
    <w:p w:rsidR="00BD0733" w:rsidRDefault="00BD0733" w:rsidP="0021252A">
      <w:pPr>
        <w:pStyle w:val="BodyText"/>
        <w:spacing w:after="0"/>
        <w:ind w:left="681" w:right="565" w:firstLine="709"/>
        <w:jc w:val="both"/>
      </w:pPr>
      <w:r>
        <w:t>На углубленном уровне в классе изучаются учебные предметы: алгебра и начала математического анализа, геометрия, вероятность и статистика, информатика, физика.</w:t>
      </w:r>
    </w:p>
    <w:p w:rsidR="00BD0733" w:rsidRDefault="00BD0733" w:rsidP="0021252A">
      <w:pPr>
        <w:pStyle w:val="BodyText"/>
        <w:spacing w:after="0"/>
        <w:ind w:left="681" w:right="564" w:firstLine="709"/>
        <w:jc w:val="both"/>
        <w:rPr>
          <w:bCs/>
        </w:rPr>
      </w:pPr>
      <w:r>
        <w:t xml:space="preserve">На базовом уровне  изучаются учебные предметы: русский язык, литература, иностранный язык, история, обществознание, география, химия, биология, физическая культура, основы </w:t>
      </w:r>
      <w:r>
        <w:rPr>
          <w:spacing w:val="-2"/>
        </w:rPr>
        <w:t>безопасности и защиты Родины</w:t>
      </w:r>
      <w:r>
        <w:t>.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1608"/>
        </w:tabs>
        <w:spacing w:after="0" w:line="240" w:lineRule="auto"/>
        <w:ind w:left="1608" w:hanging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обязательную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часть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учебного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плана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включен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индивидуальный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проект.</w:t>
      </w:r>
    </w:p>
    <w:p w:rsidR="00BD0733" w:rsidRDefault="00BD0733" w:rsidP="0021252A">
      <w:pPr>
        <w:pStyle w:val="ListParagraph"/>
        <w:numPr>
          <w:ilvl w:val="2"/>
          <w:numId w:val="3"/>
        </w:numPr>
        <w:tabs>
          <w:tab w:val="left" w:pos="1608"/>
        </w:tabs>
        <w:spacing w:after="0" w:line="240" w:lineRule="auto"/>
        <w:ind w:left="1608" w:hanging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Формы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промежуточной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аттестации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учащихся.</w:t>
      </w:r>
    </w:p>
    <w:p w:rsidR="00BD0733" w:rsidRDefault="00BD0733" w:rsidP="0021252A">
      <w:pPr>
        <w:pStyle w:val="BodyText"/>
        <w:spacing w:after="0"/>
        <w:ind w:left="681" w:right="565" w:firstLine="709"/>
        <w:jc w:val="both"/>
      </w:pPr>
      <w:r>
        <w:t xml:space="preserve">Промежуточная аттестация учащихся проводится в конце каждого учебного полугодия по каждому изучаемому учебному предмету. Промежуточная аттестация учащихся проводится на основе результатов накопленной оценки и результатов выполнения тематических проверочных </w:t>
      </w:r>
      <w:r>
        <w:rPr>
          <w:spacing w:val="-2"/>
        </w:rPr>
        <w:t>работ.</w:t>
      </w:r>
    </w:p>
    <w:p w:rsidR="00BD0733" w:rsidRDefault="00BD0733" w:rsidP="002125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Pr="00046D3E" w:rsidRDefault="00BD0733" w:rsidP="007F3B21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046D3E">
        <w:rPr>
          <w:rFonts w:ascii="Times New Roman" w:hAnsi="Times New Roman"/>
          <w:b/>
        </w:rPr>
        <w:t xml:space="preserve">УЧЕБНЫЙ ПЛАН 10 «А», 11 «А» КЛАССОВ </w:t>
      </w:r>
      <w:r w:rsidRPr="00046D3E">
        <w:rPr>
          <w:rFonts w:ascii="Times New Roman" w:hAnsi="Times New Roman"/>
          <w:b/>
          <w:bCs/>
        </w:rPr>
        <w:t xml:space="preserve"> </w:t>
      </w:r>
      <w:r w:rsidRPr="00046D3E">
        <w:rPr>
          <w:rFonts w:ascii="Times New Roman" w:hAnsi="Times New Roman"/>
          <w:b/>
        </w:rPr>
        <w:t>ТЕХНОЛОГИЧЕСКОГО ПРОФИЛЯ</w:t>
      </w:r>
    </w:p>
    <w:p w:rsidR="00BD0733" w:rsidRPr="00046D3E" w:rsidRDefault="00BD0733" w:rsidP="006C2E2B">
      <w:pPr>
        <w:pStyle w:val="Heading11"/>
        <w:spacing w:before="0" w:line="240" w:lineRule="auto"/>
        <w:jc w:val="center"/>
        <w:rPr>
          <w:rFonts w:ascii="Times New Roman" w:hAnsi="Times New Roman"/>
          <w:b w:val="0"/>
          <w:sz w:val="22"/>
          <w:szCs w:val="22"/>
        </w:rPr>
      </w:pPr>
      <w:r w:rsidRPr="00046D3E">
        <w:rPr>
          <w:rFonts w:ascii="Times New Roman" w:hAnsi="Times New Roman"/>
          <w:color w:val="auto"/>
          <w:sz w:val="22"/>
          <w:szCs w:val="22"/>
        </w:rPr>
        <w:t>(С УГЛУБЛЕННЫМ ИЗУЧЕНИЕМ МАТЕМАТИКИ, ФИЗИКИ, ИНФОРМАТИКИ)</w:t>
      </w:r>
    </w:p>
    <w:p w:rsidR="00BD0733" w:rsidRDefault="00BD0733">
      <w:pPr>
        <w:pStyle w:val="Title"/>
        <w:rPr>
          <w:bCs/>
          <w:sz w:val="20"/>
          <w:szCs w:val="20"/>
        </w:rPr>
      </w:pPr>
      <w:r>
        <w:rPr>
          <w:sz w:val="20"/>
          <w:szCs w:val="20"/>
        </w:rPr>
        <w:t xml:space="preserve">(на основе </w:t>
      </w:r>
      <w:r>
        <w:rPr>
          <w:bCs/>
          <w:sz w:val="20"/>
          <w:szCs w:val="20"/>
        </w:rPr>
        <w:t xml:space="preserve">варианта № 1 плана технологического профиля (с углубленным изучением математики и физики) </w:t>
      </w:r>
    </w:p>
    <w:p w:rsidR="00BD0733" w:rsidRDefault="00BD0733">
      <w:pPr>
        <w:pStyle w:val="Title"/>
        <w:rPr>
          <w:sz w:val="20"/>
          <w:szCs w:val="20"/>
        </w:rPr>
      </w:pPr>
      <w:r>
        <w:rPr>
          <w:sz w:val="20"/>
          <w:szCs w:val="20"/>
        </w:rPr>
        <w:t xml:space="preserve">федерального учебного плана федеральной образовательной программы среднего общего образования,  </w:t>
      </w:r>
    </w:p>
    <w:p w:rsidR="00BD0733" w:rsidRDefault="00BD0733" w:rsidP="00046D3E">
      <w:pPr>
        <w:pStyle w:val="Title"/>
        <w:rPr>
          <w:sz w:val="20"/>
          <w:szCs w:val="20"/>
        </w:rPr>
      </w:pPr>
      <w:r>
        <w:rPr>
          <w:sz w:val="20"/>
          <w:szCs w:val="20"/>
        </w:rPr>
        <w:t xml:space="preserve">утвержденной приказом </w:t>
      </w:r>
      <w:r w:rsidRPr="007F3B21">
        <w:rPr>
          <w:color w:val="000000"/>
          <w:sz w:val="20"/>
          <w:szCs w:val="20"/>
        </w:rPr>
        <w:t>Министерства просвещения Р</w:t>
      </w:r>
      <w:r>
        <w:rPr>
          <w:color w:val="000000"/>
          <w:sz w:val="20"/>
          <w:szCs w:val="20"/>
        </w:rPr>
        <w:t xml:space="preserve">оссийской </w:t>
      </w:r>
      <w:r w:rsidRPr="007F3B21">
        <w:rPr>
          <w:color w:val="000000"/>
          <w:sz w:val="20"/>
          <w:szCs w:val="20"/>
        </w:rPr>
        <w:t>Ф</w:t>
      </w:r>
      <w:r>
        <w:rPr>
          <w:color w:val="000000"/>
          <w:sz w:val="20"/>
          <w:szCs w:val="20"/>
        </w:rPr>
        <w:t>едерации</w:t>
      </w:r>
      <w:r>
        <w:rPr>
          <w:sz w:val="20"/>
          <w:szCs w:val="20"/>
        </w:rPr>
        <w:t xml:space="preserve"> от 18.05.2023 г. № 371</w:t>
      </w:r>
    </w:p>
    <w:p w:rsidR="00BD0733" w:rsidRDefault="00BD0733" w:rsidP="00046D3E">
      <w:pPr>
        <w:pStyle w:val="Title"/>
        <w:rPr>
          <w:sz w:val="20"/>
          <w:szCs w:val="20"/>
        </w:rPr>
      </w:pPr>
      <w:r w:rsidRPr="007F3B21">
        <w:rPr>
          <w:color w:val="000000"/>
          <w:sz w:val="20"/>
          <w:szCs w:val="20"/>
        </w:rPr>
        <w:t xml:space="preserve"> (с последующими изменениями)</w:t>
      </w:r>
      <w:r w:rsidRPr="007F3B21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шестидневная учебная неделя</w:t>
      </w:r>
      <w:r>
        <w:rPr>
          <w:sz w:val="20"/>
          <w:szCs w:val="20"/>
        </w:rPr>
        <w:t>)</w:t>
      </w:r>
    </w:p>
    <w:tbl>
      <w:tblPr>
        <w:tblpPr w:leftFromText="180" w:rightFromText="180" w:vertAnchor="text" w:horzAnchor="margin" w:tblpY="140"/>
        <w:tblW w:w="9901" w:type="dxa"/>
        <w:tblLook w:val="00A0"/>
      </w:tblPr>
      <w:tblGrid>
        <w:gridCol w:w="2362"/>
        <w:gridCol w:w="2219"/>
        <w:gridCol w:w="1551"/>
        <w:gridCol w:w="1757"/>
        <w:gridCol w:w="2012"/>
      </w:tblGrid>
      <w:tr w:rsidR="00BD0733" w:rsidRPr="004270DE" w:rsidTr="007F3B21">
        <w:trPr>
          <w:trHeight w:val="318"/>
        </w:trPr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изучения предмета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</w:tr>
      <w:tr w:rsidR="00BD0733" w:rsidRPr="004270DE" w:rsidTr="007F3B21">
        <w:trPr>
          <w:trHeight w:val="382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10 «А»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11 «А»</w:t>
            </w:r>
          </w:p>
        </w:tc>
      </w:tr>
      <w:tr w:rsidR="00BD0733" w:rsidRPr="004270DE" w:rsidTr="007F3B21">
        <w:trPr>
          <w:trHeight w:val="404"/>
        </w:trPr>
        <w:tc>
          <w:tcPr>
            <w:tcW w:w="7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733" w:rsidRPr="004270DE" w:rsidTr="007F3B21"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7F3B21"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7F3B21">
        <w:trPr>
          <w:trHeight w:val="758"/>
        </w:trPr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Математика и информатика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D0733" w:rsidRPr="004270DE" w:rsidTr="007F3B21">
        <w:trPr>
          <w:trHeight w:val="327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7F3B21">
        <w:trPr>
          <w:trHeight w:val="558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7F3B21">
        <w:trPr>
          <w:trHeight w:val="297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D0733" w:rsidRPr="004270DE" w:rsidTr="007F3B21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7F3B21"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D0733" w:rsidRPr="004270DE" w:rsidTr="007F3B21"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7F3B21"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7F3B21"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 История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7F3B21"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7F3B21"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7F3B21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7F3B21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О</w:t>
            </w: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сновы безопасности и защиты Родины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7F3B21"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7F3B21"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BD0733" w:rsidRPr="004270DE" w:rsidTr="007F3B21">
        <w:tc>
          <w:tcPr>
            <w:tcW w:w="4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733" w:rsidRPr="004270DE" w:rsidTr="007F3B21">
        <w:tc>
          <w:tcPr>
            <w:tcW w:w="6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 w:rsidRPr="004270DE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7F3B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</w:tbl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spacing w:after="0" w:line="240" w:lineRule="auto"/>
        <w:rPr>
          <w:rFonts w:ascii="Times New Roman" w:hAnsi="Times New Roman"/>
          <w:b/>
          <w:bCs/>
        </w:rPr>
      </w:pPr>
    </w:p>
    <w:p w:rsidR="00BD0733" w:rsidRDefault="00BD0733">
      <w:pPr>
        <w:pStyle w:val="ListParagraph"/>
        <w:spacing w:after="0" w:line="240" w:lineRule="auto"/>
        <w:rPr>
          <w:rFonts w:ascii="Times New Roman" w:hAnsi="Times New Roman"/>
          <w:bCs/>
          <w:i/>
        </w:rPr>
      </w:pPr>
    </w:p>
    <w:p w:rsidR="00BD0733" w:rsidRDefault="00BD0733">
      <w:pPr>
        <w:spacing w:after="0" w:line="240" w:lineRule="auto"/>
        <w:rPr>
          <w:rFonts w:ascii="Times New Roman" w:hAnsi="Times New Roman"/>
          <w:b/>
          <w:bCs/>
        </w:rPr>
        <w:sectPr w:rsidR="00BD0733">
          <w:pgSz w:w="11906" w:h="16838"/>
          <w:pgMar w:top="1060" w:right="280" w:bottom="1156" w:left="1020" w:header="0" w:footer="0" w:gutter="0"/>
          <w:cols w:space="720"/>
          <w:formProt w:val="0"/>
          <w:docGrid w:linePitch="100" w:charSpace="4096"/>
        </w:sectPr>
      </w:pPr>
    </w:p>
    <w:p w:rsidR="00BD0733" w:rsidRDefault="00BD0733" w:rsidP="00DF548C">
      <w:pPr>
        <w:pStyle w:val="ListParagraph"/>
        <w:numPr>
          <w:ilvl w:val="1"/>
          <w:numId w:val="3"/>
        </w:numPr>
        <w:tabs>
          <w:tab w:val="left" w:pos="1774"/>
        </w:tabs>
        <w:spacing w:after="0" w:line="240" w:lineRule="auto"/>
        <w:ind w:left="1774" w:hanging="3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план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универсального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профиля</w:t>
      </w:r>
    </w:p>
    <w:p w:rsidR="00BD0733" w:rsidRDefault="00BD0733" w:rsidP="00DF548C">
      <w:pPr>
        <w:pStyle w:val="BodyText"/>
        <w:spacing w:after="0"/>
        <w:ind w:left="3747"/>
        <w:rPr>
          <w:color w:val="000000"/>
        </w:rPr>
      </w:pPr>
      <w:r>
        <w:rPr>
          <w:color w:val="000000"/>
        </w:rPr>
        <w:t>Пояснительная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записка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учебному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плану</w:t>
      </w:r>
    </w:p>
    <w:p w:rsidR="00BD0733" w:rsidRDefault="00BD0733" w:rsidP="00DF548C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6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промежуточной аттестации учащихся.</w:t>
      </w:r>
    </w:p>
    <w:p w:rsidR="00BD0733" w:rsidRDefault="00BD0733" w:rsidP="00DF548C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6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план разработан в соответствии с федеральными нормативными правовыми документами:</w:t>
      </w:r>
    </w:p>
    <w:p w:rsidR="00BD0733" w:rsidRDefault="00BD0733">
      <w:pPr>
        <w:pStyle w:val="ListParagraph"/>
        <w:numPr>
          <w:ilvl w:val="0"/>
          <w:numId w:val="5"/>
        </w:numPr>
        <w:tabs>
          <w:tab w:val="left" w:pos="1387"/>
        </w:tabs>
        <w:spacing w:after="0" w:line="240" w:lineRule="auto"/>
        <w:ind w:right="567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Федеральным законом от 29 декабря 2012 года № 273-ФЗ «Об образовании в Российской Федерации» (с последующими изменениями);</w:t>
      </w:r>
    </w:p>
    <w:p w:rsidR="00BD0733" w:rsidRDefault="00BD0733" w:rsidP="006337B0">
      <w:pPr>
        <w:pStyle w:val="ListParagraph"/>
        <w:numPr>
          <w:ilvl w:val="0"/>
          <w:numId w:val="5"/>
        </w:numPr>
        <w:tabs>
          <w:tab w:val="left" w:pos="1387"/>
        </w:tabs>
        <w:spacing w:after="0" w:line="240" w:lineRule="auto"/>
        <w:ind w:right="56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мая 2012 года № 413 (с последующими изменениями);</w:t>
      </w:r>
    </w:p>
    <w:p w:rsidR="00BD0733" w:rsidRDefault="00BD0733" w:rsidP="006337B0">
      <w:pPr>
        <w:pStyle w:val="ListParagraph"/>
        <w:numPr>
          <w:ilvl w:val="0"/>
          <w:numId w:val="5"/>
        </w:numPr>
        <w:tabs>
          <w:tab w:val="left" w:pos="1387"/>
        </w:tabs>
        <w:spacing w:after="0" w:line="240" w:lineRule="auto"/>
        <w:ind w:right="56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федеральной образовательной программой среднего общего образования, утвержденной приказом Министерства просвещения Российской Федерации от 18 мая 2023 г. № 371 </w:t>
      </w:r>
      <w:r w:rsidRPr="006337B0">
        <w:rPr>
          <w:rFonts w:ascii="Times New Roman" w:hAnsi="Times New Roman"/>
          <w:color w:val="000000"/>
          <w:sz w:val="24"/>
          <w:szCs w:val="24"/>
        </w:rPr>
        <w:t>(с последующими изменениями);</w:t>
      </w:r>
    </w:p>
    <w:p w:rsidR="00BD0733" w:rsidRDefault="00BD0733" w:rsidP="006337B0">
      <w:pPr>
        <w:pStyle w:val="BodyText"/>
        <w:spacing w:after="0"/>
        <w:ind w:left="1390"/>
        <w:rPr>
          <w:color w:val="000000"/>
        </w:rPr>
      </w:pPr>
      <w:r>
        <w:rPr>
          <w:color w:val="000000"/>
        </w:rPr>
        <w:t>с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региональными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нормативными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актами:</w:t>
      </w:r>
    </w:p>
    <w:p w:rsidR="00BD0733" w:rsidRDefault="00BD0733" w:rsidP="006337B0">
      <w:pPr>
        <w:pStyle w:val="ListParagraph"/>
        <w:numPr>
          <w:ilvl w:val="0"/>
          <w:numId w:val="5"/>
        </w:numPr>
        <w:tabs>
          <w:tab w:val="left" w:pos="1387"/>
        </w:tabs>
        <w:spacing w:after="0" w:line="240" w:lineRule="auto"/>
        <w:ind w:right="564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постановлением Правительства Вологодской области от 24 февраля 2014 года № 122 «Об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обучения» (с последующими изменениями);</w:t>
      </w:r>
    </w:p>
    <w:p w:rsidR="00BD0733" w:rsidRDefault="00BD0733" w:rsidP="006337B0">
      <w:pPr>
        <w:pStyle w:val="BodyText"/>
        <w:spacing w:after="0"/>
        <w:ind w:left="1390"/>
        <w:rPr>
          <w:color w:val="000000"/>
        </w:rPr>
      </w:pPr>
      <w:r>
        <w:rPr>
          <w:color w:val="000000"/>
        </w:rPr>
        <w:t>локальными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нормативными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2"/>
        </w:rPr>
        <w:t>актами:</w:t>
      </w:r>
    </w:p>
    <w:p w:rsidR="00BD0733" w:rsidRDefault="00BD0733" w:rsidP="006337B0">
      <w:pPr>
        <w:pStyle w:val="ListParagraph"/>
        <w:numPr>
          <w:ilvl w:val="0"/>
          <w:numId w:val="5"/>
        </w:numPr>
        <w:tabs>
          <w:tab w:val="left" w:pos="1387"/>
        </w:tabs>
        <w:spacing w:after="0" w:line="240" w:lineRule="auto"/>
        <w:ind w:right="567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Положением о формах, периодичности, порядке проведения текущего контроля успеваемости и промежуточной аттестации учащихся;</w:t>
      </w:r>
    </w:p>
    <w:p w:rsidR="00BD0733" w:rsidRDefault="00BD0733" w:rsidP="006337B0">
      <w:pPr>
        <w:pStyle w:val="ListParagraph"/>
        <w:numPr>
          <w:ilvl w:val="0"/>
          <w:numId w:val="5"/>
        </w:numPr>
        <w:tabs>
          <w:tab w:val="left" w:pos="1387"/>
        </w:tabs>
        <w:spacing w:after="0" w:line="240" w:lineRule="auto"/>
        <w:ind w:right="565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Правилами организации индивидуального отбора учащихся при приеме в муниципальное автономное общеобразовательное учреждение «Средняя общеобразовательная школа № 25» для профильного обучения.</w:t>
      </w:r>
    </w:p>
    <w:p w:rsidR="00BD0733" w:rsidRDefault="00BD0733" w:rsidP="006337B0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6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Наименование профиля обучения – универсальный (психолого-педагогической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направленности).</w:t>
      </w:r>
    </w:p>
    <w:p w:rsidR="00BD0733" w:rsidRDefault="00BD0733" w:rsidP="006337B0">
      <w:pPr>
        <w:pStyle w:val="BodyText"/>
        <w:spacing w:after="0"/>
        <w:ind w:left="681" w:right="565" w:firstLine="874"/>
        <w:jc w:val="both"/>
        <w:rPr>
          <w:color w:val="000000"/>
        </w:rPr>
      </w:pPr>
      <w:r>
        <w:rPr>
          <w:color w:val="000000"/>
        </w:rPr>
        <w:t>Учебный план профиля построен с ориентацией на педагогическую сферу профессиональной деятельности.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Также учебный план универсального профиля ориентирует старшеклассников на такие сферы деятельности, как психология, общественные отношения. Учащиеся в соответствии с индивидуальными образовательными потребностями могут продолжить образование в профессиональной сфере «человек-человек».</w:t>
      </w:r>
    </w:p>
    <w:p w:rsidR="00BD0733" w:rsidRDefault="00BD0733" w:rsidP="006337B0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5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Аудиторная недельная нагрузка, включающая обязательную часть учебного плана</w:t>
      </w:r>
      <w:r>
        <w:rPr>
          <w:rFonts w:ascii="Times New Roman" w:hAnsi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часть учебного плана, формируемую участниками образовательных отношений, составляет 37 академических часов.</w:t>
      </w:r>
    </w:p>
    <w:p w:rsidR="00BD0733" w:rsidRDefault="00BD0733" w:rsidP="006337B0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5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соответствии с календарным учебным графиком на уровне среднего общего образования продолжительность учебного года – 34 недели; учебные периоды -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 учебных полуго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дия.</w:t>
      </w:r>
    </w:p>
    <w:p w:rsidR="00BD0733" w:rsidRDefault="00BD0733" w:rsidP="006337B0">
      <w:pPr>
        <w:pStyle w:val="ListParagraph"/>
        <w:numPr>
          <w:ilvl w:val="2"/>
          <w:numId w:val="3"/>
        </w:numPr>
        <w:tabs>
          <w:tab w:val="left" w:pos="2097"/>
        </w:tabs>
        <w:spacing w:after="0" w:line="240" w:lineRule="auto"/>
        <w:ind w:right="567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Обязательная часть учебного плана представлена следующими предметными областями и предметами:</w:t>
      </w:r>
    </w:p>
    <w:tbl>
      <w:tblPr>
        <w:tblW w:w="9384" w:type="dxa"/>
        <w:tblInd w:w="686" w:type="dxa"/>
        <w:tblCellMar>
          <w:left w:w="5" w:type="dxa"/>
          <w:right w:w="5" w:type="dxa"/>
        </w:tblCellMar>
        <w:tblLook w:val="01E0"/>
      </w:tblPr>
      <w:tblGrid>
        <w:gridCol w:w="3997"/>
        <w:gridCol w:w="5387"/>
      </w:tblGrid>
      <w:tr w:rsidR="00BD0733" w:rsidRPr="004270DE" w:rsidTr="0069119C">
        <w:trPr>
          <w:trHeight w:val="242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left="533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Предметная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область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left="53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Учебный предмет</w:t>
            </w:r>
          </w:p>
        </w:tc>
      </w:tr>
      <w:tr w:rsidR="00BD0733" w:rsidRPr="004270DE" w:rsidTr="0069119C">
        <w:trPr>
          <w:trHeight w:val="278"/>
        </w:trPr>
        <w:tc>
          <w:tcPr>
            <w:tcW w:w="399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</w:t>
            </w:r>
          </w:p>
        </w:tc>
      </w:tr>
      <w:tr w:rsidR="00BD0733" w:rsidRPr="004270DE" w:rsidTr="0069119C">
        <w:trPr>
          <w:trHeight w:val="276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69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Литература</w:t>
            </w:r>
          </w:p>
        </w:tc>
      </w:tr>
      <w:tr w:rsidR="00BD0733" w:rsidRPr="004270DE" w:rsidTr="0069119C">
        <w:trPr>
          <w:trHeight w:val="239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right="753" w:hang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 и начала математического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анализа</w:t>
            </w:r>
          </w:p>
        </w:tc>
      </w:tr>
      <w:tr w:rsidR="00BD0733" w:rsidRPr="004270DE" w:rsidTr="0069119C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69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Геометрия</w:t>
            </w:r>
          </w:p>
        </w:tc>
      </w:tr>
      <w:tr w:rsidR="00BD0733" w:rsidRPr="004270DE" w:rsidTr="0069119C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69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статистика</w:t>
            </w:r>
          </w:p>
        </w:tc>
      </w:tr>
      <w:tr w:rsidR="00BD0733" w:rsidRPr="004270DE" w:rsidTr="0069119C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69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Информатика</w:t>
            </w:r>
          </w:p>
        </w:tc>
      </w:tr>
      <w:tr w:rsidR="00BD0733" w:rsidRPr="004270DE" w:rsidTr="0069119C">
        <w:trPr>
          <w:trHeight w:val="253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языки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</w:t>
            </w:r>
          </w:p>
        </w:tc>
      </w:tr>
      <w:tr w:rsidR="00BD0733" w:rsidRPr="004270DE" w:rsidTr="0069119C">
        <w:trPr>
          <w:trHeight w:val="274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История</w:t>
            </w:r>
          </w:p>
        </w:tc>
      </w:tr>
      <w:tr w:rsidR="00BD0733" w:rsidRPr="004270DE" w:rsidTr="0069119C">
        <w:trPr>
          <w:trHeight w:val="275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69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Обществознание</w:t>
            </w:r>
          </w:p>
        </w:tc>
      </w:tr>
      <w:tr w:rsidR="00BD0733" w:rsidRPr="004270DE" w:rsidTr="0069119C">
        <w:trPr>
          <w:trHeight w:val="274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69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География</w:t>
            </w:r>
          </w:p>
        </w:tc>
      </w:tr>
      <w:tr w:rsidR="00BD0733" w:rsidRPr="004270DE" w:rsidTr="0069119C">
        <w:trPr>
          <w:trHeight w:val="253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Естественнонаучные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Физика</w:t>
            </w:r>
          </w:p>
        </w:tc>
      </w:tr>
      <w:tr w:rsidR="00BD0733" w:rsidRPr="004270DE" w:rsidTr="0069119C">
        <w:trPr>
          <w:trHeight w:val="252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предметы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Химия</w:t>
            </w:r>
          </w:p>
        </w:tc>
      </w:tr>
      <w:tr w:rsidR="00BD0733" w:rsidRPr="004270DE" w:rsidTr="0069119C">
        <w:trPr>
          <w:trHeight w:val="252"/>
        </w:trPr>
        <w:tc>
          <w:tcPr>
            <w:tcW w:w="3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69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Биология</w:t>
            </w:r>
          </w:p>
        </w:tc>
      </w:tr>
      <w:tr w:rsidR="00BD0733" w:rsidRPr="004270DE" w:rsidTr="0069119C">
        <w:trPr>
          <w:trHeight w:val="277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right="7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Физическая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культура</w:t>
            </w:r>
          </w:p>
        </w:tc>
      </w:tr>
      <w:tr w:rsidR="00BD0733" w:rsidRPr="004270DE" w:rsidTr="0069119C">
        <w:trPr>
          <w:trHeight w:val="277"/>
        </w:trPr>
        <w:tc>
          <w:tcPr>
            <w:tcW w:w="3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righ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</w:t>
            </w:r>
            <w:r>
              <w:rPr>
                <w:spacing w:val="-2"/>
                <w:sz w:val="24"/>
                <w:szCs w:val="24"/>
              </w:rPr>
              <w:t>безопасности и защиты Родины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 w:rsidP="0069119C">
            <w:pPr>
              <w:pStyle w:val="TableParagraph"/>
              <w:spacing w:after="0" w:line="240" w:lineRule="auto"/>
              <w:ind w:righ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</w:t>
            </w:r>
            <w:r>
              <w:rPr>
                <w:spacing w:val="-2"/>
                <w:sz w:val="24"/>
                <w:szCs w:val="24"/>
              </w:rPr>
              <w:t>безопасности и защиты Родины</w:t>
            </w:r>
          </w:p>
        </w:tc>
      </w:tr>
    </w:tbl>
    <w:p w:rsidR="00BD0733" w:rsidRDefault="00BD0733" w:rsidP="006337B0">
      <w:pPr>
        <w:pStyle w:val="BodyText"/>
        <w:spacing w:after="0"/>
        <w:ind w:left="709" w:right="567" w:firstLine="709"/>
        <w:jc w:val="both"/>
        <w:rPr>
          <w:color w:val="000000"/>
        </w:rPr>
      </w:pPr>
      <w:r>
        <w:rPr>
          <w:color w:val="000000"/>
        </w:rPr>
        <w:t>На углубленном уровне в  классе изучаются учебные предметы: обществознание, биология.</w:t>
      </w:r>
    </w:p>
    <w:p w:rsidR="00BD0733" w:rsidRDefault="00BD0733" w:rsidP="006337B0">
      <w:pPr>
        <w:pStyle w:val="BodyText"/>
        <w:spacing w:after="0"/>
        <w:ind w:left="681" w:right="564" w:firstLine="709"/>
        <w:jc w:val="both"/>
        <w:rPr>
          <w:b/>
          <w:bCs/>
        </w:rPr>
      </w:pPr>
      <w:r>
        <w:rPr>
          <w:color w:val="000000"/>
        </w:rPr>
        <w:t xml:space="preserve">На базовом уровне в классе изучаются учебные предметы: русский язык, литература, иностранный язык, история, география, алгебра и начала математического анализа, геометрия, вероятность и статистика, информатика, физика химия, физическая культура, </w:t>
      </w:r>
      <w:r>
        <w:t xml:space="preserve">основы </w:t>
      </w:r>
      <w:r>
        <w:rPr>
          <w:spacing w:val="-2"/>
        </w:rPr>
        <w:t>безопасности и защиты Родины</w:t>
      </w:r>
      <w:r>
        <w:rPr>
          <w:color w:val="000000"/>
        </w:rPr>
        <w:t>.</w:t>
      </w:r>
    </w:p>
    <w:p w:rsidR="00BD0733" w:rsidRDefault="00BD0733" w:rsidP="006337B0">
      <w:pPr>
        <w:pStyle w:val="ListParagraph"/>
        <w:numPr>
          <w:ilvl w:val="2"/>
          <w:numId w:val="3"/>
        </w:numPr>
        <w:tabs>
          <w:tab w:val="left" w:pos="1608"/>
        </w:tabs>
        <w:spacing w:after="0" w:line="252" w:lineRule="exact"/>
        <w:ind w:left="1608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обязательную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часть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учебного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плана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включен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индивидуальный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проект.</w:t>
      </w:r>
    </w:p>
    <w:p w:rsidR="00BD0733" w:rsidRDefault="00BD0733" w:rsidP="006337B0">
      <w:pPr>
        <w:pStyle w:val="ListParagraph"/>
        <w:numPr>
          <w:ilvl w:val="2"/>
          <w:numId w:val="3"/>
        </w:numPr>
        <w:tabs>
          <w:tab w:val="left" w:pos="1623"/>
        </w:tabs>
        <w:spacing w:after="0" w:line="240" w:lineRule="auto"/>
        <w:ind w:right="56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Часть, формируемая участниками образовательных отношений, представлена учебными предметами, курсами, обеспечивающими различные интересы учащихся:</w:t>
      </w:r>
    </w:p>
    <w:p w:rsidR="00BD0733" w:rsidRDefault="00BD0733" w:rsidP="006337B0">
      <w:pPr>
        <w:pStyle w:val="ListParagraph"/>
        <w:numPr>
          <w:ilvl w:val="0"/>
          <w:numId w:val="6"/>
        </w:numPr>
        <w:tabs>
          <w:tab w:val="left" w:pos="1446"/>
        </w:tabs>
        <w:spacing w:after="0" w:line="240" w:lineRule="auto"/>
        <w:ind w:right="566"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дополнительными учебными предметами (педагогика, психология),</w:t>
      </w:r>
    </w:p>
    <w:p w:rsidR="00BD0733" w:rsidRDefault="00BD0733" w:rsidP="006337B0">
      <w:pPr>
        <w:pStyle w:val="ListParagraph"/>
        <w:numPr>
          <w:ilvl w:val="0"/>
          <w:numId w:val="6"/>
        </w:numPr>
        <w:tabs>
          <w:tab w:val="left" w:pos="1433"/>
        </w:tabs>
        <w:spacing w:after="0" w:line="240" w:lineRule="auto"/>
        <w:ind w:right="564" w:firstLine="54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color w:val="000000"/>
          <w:sz w:val="24"/>
          <w:szCs w:val="24"/>
        </w:rPr>
        <w:t>курсами по выбору учащихся: элективными (избираемыми в обязательном порядке) учебными предметами, курсами (самоменеджмент, основы лидерства, тренинг личностного роста, анализ текста).</w:t>
      </w:r>
    </w:p>
    <w:p w:rsidR="00BD0733" w:rsidRDefault="00BD0733" w:rsidP="006337B0">
      <w:pPr>
        <w:pStyle w:val="BodyText"/>
        <w:spacing w:after="0"/>
        <w:ind w:left="681" w:right="567" w:firstLine="538"/>
        <w:jc w:val="both"/>
        <w:rPr>
          <w:color w:val="000000"/>
        </w:rPr>
      </w:pPr>
      <w:r>
        <w:rPr>
          <w:color w:val="000000"/>
        </w:rPr>
        <w:t>Дополнительные учебные предметы и элективные курсы направлены на развитие у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учащихся мотивации к педагогической деятельности, педагогических способностей, социальной компетентности, психологической культуры.</w:t>
      </w:r>
    </w:p>
    <w:p w:rsidR="00BD0733" w:rsidRDefault="00BD0733" w:rsidP="006337B0">
      <w:pPr>
        <w:pStyle w:val="ListParagraph"/>
        <w:numPr>
          <w:ilvl w:val="2"/>
          <w:numId w:val="3"/>
        </w:numPr>
        <w:tabs>
          <w:tab w:val="left" w:pos="1608"/>
        </w:tabs>
        <w:spacing w:after="0" w:line="240" w:lineRule="auto"/>
        <w:ind w:left="1608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Формы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промежуточной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аттестации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учащихся.</w:t>
      </w:r>
    </w:p>
    <w:p w:rsidR="00BD0733" w:rsidRDefault="00BD0733" w:rsidP="006337B0">
      <w:pPr>
        <w:pStyle w:val="BodyText"/>
        <w:spacing w:after="0"/>
        <w:ind w:left="681" w:right="565" w:firstLine="709"/>
        <w:jc w:val="both"/>
        <w:rPr>
          <w:color w:val="000000"/>
        </w:rPr>
      </w:pPr>
      <w:r>
        <w:rPr>
          <w:color w:val="000000"/>
        </w:rPr>
        <w:t xml:space="preserve">Промежуточная аттестация учащихся проводится в конце каждого учебного полугодия по каждому изучаемому учебному предмету. Промежуточная аттестация учащихся проводится на основе результатов накопленной оценки и результатов выполнения тематических проверочных </w:t>
      </w:r>
      <w:r>
        <w:rPr>
          <w:color w:val="000000"/>
          <w:spacing w:val="-2"/>
        </w:rPr>
        <w:t>работ.</w:t>
      </w:r>
    </w:p>
    <w:p w:rsidR="00BD0733" w:rsidRDefault="00BD0733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0733" w:rsidRDefault="00BD0733" w:rsidP="006337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Pr="00A5304B" w:rsidRDefault="00BD0733" w:rsidP="006337B0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A5304B">
        <w:rPr>
          <w:rFonts w:ascii="Times New Roman" w:hAnsi="Times New Roman"/>
          <w:b/>
        </w:rPr>
        <w:t xml:space="preserve">УЧЕБНЫЙ ПЛАН 10 «Б», 11 «Б»  КЛАССОВ УНИВЕРСАЛЬНОГО ПРОФИЛЯ </w:t>
      </w:r>
    </w:p>
    <w:p w:rsidR="00BD0733" w:rsidRPr="00A5304B" w:rsidRDefault="00BD0733" w:rsidP="006337B0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A5304B">
        <w:rPr>
          <w:rFonts w:ascii="Times New Roman" w:hAnsi="Times New Roman"/>
          <w:b/>
        </w:rPr>
        <w:t>(ПСИХОЛОГО-ПЕДАГОГИЧЕСКОЙ НАПРАВЛЕННОСТИ)</w:t>
      </w:r>
    </w:p>
    <w:p w:rsidR="00BD0733" w:rsidRDefault="00BD0733">
      <w:pPr>
        <w:pStyle w:val="Title"/>
        <w:rPr>
          <w:color w:val="000000"/>
          <w:sz w:val="20"/>
          <w:szCs w:val="20"/>
        </w:rPr>
      </w:pPr>
      <w:r w:rsidRPr="009E44F8">
        <w:rPr>
          <w:sz w:val="20"/>
          <w:szCs w:val="20"/>
        </w:rPr>
        <w:t xml:space="preserve">(на основе учебного </w:t>
      </w:r>
      <w:r w:rsidRPr="009E44F8">
        <w:rPr>
          <w:bCs/>
          <w:sz w:val="20"/>
          <w:szCs w:val="20"/>
        </w:rPr>
        <w:t xml:space="preserve">плана универсального профиля </w:t>
      </w:r>
      <w:r w:rsidRPr="009E44F8">
        <w:rPr>
          <w:sz w:val="20"/>
          <w:szCs w:val="20"/>
        </w:rPr>
        <w:t xml:space="preserve">федерального учебного плана </w:t>
      </w:r>
      <w:r>
        <w:rPr>
          <w:sz w:val="20"/>
          <w:szCs w:val="20"/>
        </w:rPr>
        <w:t>ф</w:t>
      </w:r>
      <w:r w:rsidRPr="009E44F8">
        <w:rPr>
          <w:sz w:val="20"/>
          <w:szCs w:val="20"/>
        </w:rPr>
        <w:t xml:space="preserve">едеральной образовательной программы среднего общего образования,  утвержденной приказом </w:t>
      </w:r>
      <w:r w:rsidRPr="009E44F8">
        <w:rPr>
          <w:color w:val="000000"/>
          <w:sz w:val="20"/>
          <w:szCs w:val="20"/>
        </w:rPr>
        <w:t xml:space="preserve">Министерства просвещения </w:t>
      </w:r>
      <w:r w:rsidRPr="007F3B21">
        <w:rPr>
          <w:color w:val="000000"/>
          <w:sz w:val="20"/>
          <w:szCs w:val="20"/>
        </w:rPr>
        <w:t>Р</w:t>
      </w:r>
      <w:r>
        <w:rPr>
          <w:color w:val="000000"/>
          <w:sz w:val="20"/>
          <w:szCs w:val="20"/>
        </w:rPr>
        <w:t xml:space="preserve">оссийской </w:t>
      </w:r>
      <w:r w:rsidRPr="007F3B21">
        <w:rPr>
          <w:color w:val="000000"/>
          <w:sz w:val="20"/>
          <w:szCs w:val="20"/>
        </w:rPr>
        <w:t>Ф</w:t>
      </w:r>
      <w:r>
        <w:rPr>
          <w:color w:val="000000"/>
          <w:sz w:val="20"/>
          <w:szCs w:val="20"/>
        </w:rPr>
        <w:t>едерации</w:t>
      </w:r>
    </w:p>
    <w:p w:rsidR="00BD0733" w:rsidRPr="009E44F8" w:rsidRDefault="00BD0733" w:rsidP="00A5304B">
      <w:pPr>
        <w:pStyle w:val="Title"/>
        <w:rPr>
          <w:sz w:val="20"/>
          <w:szCs w:val="20"/>
        </w:rPr>
      </w:pPr>
      <w:r w:rsidRPr="009E44F8">
        <w:rPr>
          <w:sz w:val="20"/>
          <w:szCs w:val="20"/>
        </w:rPr>
        <w:t xml:space="preserve">от </w:t>
      </w:r>
      <w:r>
        <w:rPr>
          <w:sz w:val="20"/>
          <w:szCs w:val="20"/>
        </w:rPr>
        <w:t>18.05.2023 г. № 371</w:t>
      </w:r>
      <w:r w:rsidRPr="009E44F8">
        <w:rPr>
          <w:color w:val="000000"/>
          <w:sz w:val="20"/>
          <w:szCs w:val="20"/>
        </w:rPr>
        <w:t xml:space="preserve"> (с последующими изменениями)</w:t>
      </w:r>
      <w:r w:rsidRPr="009E44F8">
        <w:rPr>
          <w:sz w:val="20"/>
          <w:szCs w:val="20"/>
        </w:rPr>
        <w:t>,  шестидневная учебная неделя)</w:t>
      </w:r>
    </w:p>
    <w:tbl>
      <w:tblPr>
        <w:tblW w:w="10101" w:type="dxa"/>
        <w:tblLook w:val="00A0"/>
      </w:tblPr>
      <w:tblGrid>
        <w:gridCol w:w="2276"/>
        <w:gridCol w:w="2958"/>
        <w:gridCol w:w="1799"/>
        <w:gridCol w:w="1597"/>
        <w:gridCol w:w="1471"/>
      </w:tblGrid>
      <w:tr w:rsidR="00BD0733" w:rsidRPr="004270DE" w:rsidTr="009E44F8">
        <w:trPr>
          <w:trHeight w:val="502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Предметная область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Учебный предмет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Уровень</w:t>
            </w:r>
          </w:p>
          <w:p w:rsidR="00BD0733" w:rsidRPr="004270DE" w:rsidRDefault="00BD0733" w:rsidP="009E44F8">
            <w:pPr>
              <w:spacing w:after="0" w:line="240" w:lineRule="auto"/>
              <w:ind w:firstLine="34"/>
              <w:jc w:val="center"/>
            </w:pPr>
            <w:r w:rsidRPr="004270DE">
              <w:rPr>
                <w:rFonts w:ascii="Times New Roman" w:hAnsi="Times New Roman"/>
              </w:rPr>
              <w:t>изучения предмета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ind w:firstLine="34"/>
              <w:jc w:val="center"/>
            </w:pPr>
            <w:r w:rsidRPr="004270DE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BD0733" w:rsidRPr="004270DE" w:rsidTr="009E44F8">
        <w:trPr>
          <w:trHeight w:val="342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ind w:firstLine="34"/>
              <w:jc w:val="center"/>
            </w:pPr>
            <w:r w:rsidRPr="004270DE">
              <w:rPr>
                <w:rFonts w:ascii="Times New Roman" w:hAnsi="Times New Roman"/>
              </w:rPr>
              <w:t>10 «Б»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ind w:firstLine="34"/>
              <w:jc w:val="center"/>
            </w:pPr>
            <w:r w:rsidRPr="004270DE">
              <w:rPr>
                <w:rFonts w:ascii="Times New Roman" w:hAnsi="Times New Roman"/>
              </w:rPr>
              <w:t>11 «Б»</w:t>
            </w:r>
          </w:p>
        </w:tc>
      </w:tr>
      <w:tr w:rsidR="00BD0733" w:rsidRPr="004270DE" w:rsidTr="009E44F8">
        <w:trPr>
          <w:trHeight w:val="342"/>
        </w:trPr>
        <w:tc>
          <w:tcPr>
            <w:tcW w:w="8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  <w:bCs/>
              </w:rPr>
              <w:t>Обязательная часть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</w:p>
        </w:tc>
      </w:tr>
      <w:tr w:rsidR="00BD0733" w:rsidRPr="004270DE" w:rsidTr="009E44F8">
        <w:trPr>
          <w:trHeight w:val="201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</w:tr>
      <w:tr w:rsidR="00BD0733" w:rsidRPr="004270DE" w:rsidTr="009E44F8"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</w:t>
            </w:r>
          </w:p>
        </w:tc>
      </w:tr>
      <w:tr w:rsidR="00BD0733" w:rsidRPr="004270DE" w:rsidTr="009E44F8">
        <w:trPr>
          <w:trHeight w:val="335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</w:t>
            </w:r>
          </w:p>
        </w:tc>
      </w:tr>
      <w:tr w:rsidR="00BD0733" w:rsidRPr="004270DE" w:rsidTr="009E44F8">
        <w:trPr>
          <w:trHeight w:val="266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 xml:space="preserve">Общественно-научные предметы 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История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</w:tr>
      <w:tr w:rsidR="00BD0733" w:rsidRPr="004270DE" w:rsidTr="009E44F8">
        <w:trPr>
          <w:trHeight w:val="107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</w:tr>
      <w:tr w:rsidR="00BD0733" w:rsidRPr="004270DE" w:rsidTr="009E44F8">
        <w:trPr>
          <w:trHeight w:val="194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У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4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4</w:t>
            </w:r>
          </w:p>
        </w:tc>
      </w:tr>
      <w:tr w:rsidR="00BD0733" w:rsidRPr="004270DE" w:rsidTr="009E44F8">
        <w:trPr>
          <w:trHeight w:val="477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Алгебра и начала математического анализа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</w:t>
            </w:r>
          </w:p>
        </w:tc>
      </w:tr>
      <w:tr w:rsidR="00BD0733" w:rsidRPr="004270DE" w:rsidTr="009E44F8">
        <w:trPr>
          <w:trHeight w:val="261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</w:tr>
      <w:tr w:rsidR="00BD0733" w:rsidRPr="004270DE" w:rsidTr="009E44F8">
        <w:trPr>
          <w:trHeight w:val="280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Вероятность и статистика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</w:tr>
      <w:tr w:rsidR="00BD0733" w:rsidRPr="004270DE" w:rsidTr="009E44F8">
        <w:trPr>
          <w:trHeight w:val="283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</w:tr>
      <w:tr w:rsidR="00BD0733" w:rsidRPr="004270DE" w:rsidTr="009E44F8"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Естественнонаучные предметы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Физика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</w:tr>
      <w:tr w:rsidR="00BD0733" w:rsidRPr="004270DE" w:rsidTr="009E44F8"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Химия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</w:tr>
      <w:tr w:rsidR="00BD0733" w:rsidRPr="004270DE" w:rsidTr="009E44F8"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У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</w:t>
            </w:r>
          </w:p>
        </w:tc>
      </w:tr>
      <w:tr w:rsidR="00BD0733" w:rsidRPr="004270DE" w:rsidTr="009E44F8">
        <w:trPr>
          <w:trHeight w:val="70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9E44F8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О</w:t>
            </w: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сновы безопасности и защиты Родины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9E44F8"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9E44F8"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  <w:bCs/>
              </w:rPr>
              <w:t>Итого</w:t>
            </w:r>
          </w:p>
        </w:tc>
        <w:tc>
          <w:tcPr>
            <w:tcW w:w="2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32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32</w:t>
            </w:r>
          </w:p>
        </w:tc>
      </w:tr>
      <w:tr w:rsidR="00BD0733" w:rsidRPr="004270DE" w:rsidTr="009E44F8">
        <w:tc>
          <w:tcPr>
            <w:tcW w:w="5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5</w:t>
            </w:r>
          </w:p>
        </w:tc>
      </w:tr>
      <w:tr w:rsidR="00BD0733" w:rsidRPr="004270DE" w:rsidTr="009E44F8"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Педагогика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дополнительный учебный предмет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</w:tr>
      <w:tr w:rsidR="00BD0733" w:rsidRPr="004270DE" w:rsidTr="009E44F8"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Психология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дополнительный учебный предмет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1</w:t>
            </w:r>
          </w:p>
        </w:tc>
      </w:tr>
      <w:tr w:rsidR="00BD0733" w:rsidRPr="004270DE" w:rsidTr="009E44F8">
        <w:trPr>
          <w:trHeight w:val="245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Учебные курсы по выбору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Самоменеджмент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элективный курс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0,5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</w:p>
        </w:tc>
      </w:tr>
      <w:tr w:rsidR="00BD0733" w:rsidRPr="004270DE" w:rsidTr="009E44F8"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Основы лидерства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элективный курс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0,5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</w:p>
        </w:tc>
      </w:tr>
      <w:tr w:rsidR="00BD0733" w:rsidRPr="004270DE" w:rsidTr="009E44F8"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Тайм-менеджмент</w:t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элективный курс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0,5</w:t>
            </w:r>
          </w:p>
        </w:tc>
      </w:tr>
      <w:tr w:rsidR="00BD0733" w:rsidRPr="004270DE" w:rsidTr="009E44F8"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Тренинг личностного роста</w:t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элективный курс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0,5</w:t>
            </w:r>
          </w:p>
        </w:tc>
      </w:tr>
      <w:tr w:rsidR="00BD0733" w:rsidRPr="004270DE" w:rsidTr="009E44F8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</w:rPr>
              <w:t>Анализ текста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элективный курс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</w:rPr>
              <w:t>2</w:t>
            </w:r>
          </w:p>
        </w:tc>
      </w:tr>
      <w:tr w:rsidR="00BD0733" w:rsidRPr="004270DE" w:rsidTr="009E44F8">
        <w:trPr>
          <w:trHeight w:val="70"/>
        </w:trPr>
        <w:tc>
          <w:tcPr>
            <w:tcW w:w="7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</w:pPr>
            <w:r w:rsidRPr="004270DE">
              <w:rPr>
                <w:rFonts w:ascii="Times New Roman" w:hAnsi="Times New Roman"/>
                <w:b/>
                <w:bCs/>
              </w:rPr>
              <w:t>Максимально допустимая недельная нагрузка</w:t>
            </w:r>
            <w:r w:rsidRPr="004270DE">
              <w:rPr>
                <w:rFonts w:ascii="Times New Roman" w:hAnsi="Times New Roman"/>
                <w:b/>
              </w:rPr>
              <w:t xml:space="preserve">        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9E44F8">
            <w:pPr>
              <w:spacing w:after="0" w:line="240" w:lineRule="auto"/>
              <w:jc w:val="center"/>
            </w:pPr>
            <w:r w:rsidRPr="004270DE">
              <w:rPr>
                <w:rFonts w:ascii="Times New Roman" w:hAnsi="Times New Roman"/>
                <w:b/>
              </w:rPr>
              <w:t>37</w:t>
            </w:r>
          </w:p>
        </w:tc>
      </w:tr>
    </w:tbl>
    <w:p w:rsidR="00BD0733" w:rsidRDefault="00BD0733">
      <w:pPr>
        <w:sectPr w:rsidR="00BD0733">
          <w:pgSz w:w="11906" w:h="16838"/>
          <w:pgMar w:top="1060" w:right="280" w:bottom="1035" w:left="1020" w:header="0" w:footer="0" w:gutter="0"/>
          <w:cols w:space="720"/>
          <w:formProt w:val="0"/>
          <w:docGrid w:linePitch="100" w:charSpace="4096"/>
        </w:sectPr>
      </w:pPr>
    </w:p>
    <w:p w:rsidR="00BD0733" w:rsidRDefault="00BD0733" w:rsidP="009E44F8">
      <w:pPr>
        <w:pStyle w:val="ListParagraph"/>
        <w:numPr>
          <w:ilvl w:val="1"/>
          <w:numId w:val="3"/>
        </w:numPr>
        <w:tabs>
          <w:tab w:val="left" w:pos="1774"/>
        </w:tabs>
        <w:spacing w:after="0" w:line="240" w:lineRule="auto"/>
        <w:ind w:left="1774" w:hanging="3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план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естественнонаучного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профиля</w:t>
      </w:r>
    </w:p>
    <w:p w:rsidR="00BD0733" w:rsidRDefault="00BD0733" w:rsidP="009E44F8">
      <w:pPr>
        <w:pStyle w:val="BodyText"/>
        <w:spacing w:after="0"/>
        <w:ind w:left="3747"/>
        <w:rPr>
          <w:color w:val="000000"/>
        </w:rPr>
      </w:pPr>
      <w:r>
        <w:rPr>
          <w:color w:val="000000"/>
        </w:rPr>
        <w:t>Пояснительная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записка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учебному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плану</w:t>
      </w:r>
    </w:p>
    <w:p w:rsidR="00BD0733" w:rsidRDefault="00BD0733" w:rsidP="009E44F8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6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промежуточной аттестации учащихся.</w:t>
      </w:r>
    </w:p>
    <w:p w:rsidR="00BD0733" w:rsidRDefault="00BD0733" w:rsidP="009E44F8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6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план разработан в соответствии с федеральными нормативными правовыми документами:</w:t>
      </w:r>
    </w:p>
    <w:p w:rsidR="00BD0733" w:rsidRDefault="00BD0733" w:rsidP="009E44F8">
      <w:pPr>
        <w:pStyle w:val="ListParagraph"/>
        <w:numPr>
          <w:ilvl w:val="0"/>
          <w:numId w:val="7"/>
        </w:numPr>
        <w:tabs>
          <w:tab w:val="left" w:pos="1387"/>
        </w:tabs>
        <w:spacing w:after="0" w:line="240" w:lineRule="auto"/>
        <w:ind w:right="567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Федеральным законом от 29 декабря 2012 года № 273-ФЗ «Об образовании в Российской Федерации» (с последующими изменениями);</w:t>
      </w:r>
    </w:p>
    <w:p w:rsidR="00BD0733" w:rsidRDefault="00BD0733" w:rsidP="009E44F8">
      <w:pPr>
        <w:pStyle w:val="ListParagraph"/>
        <w:numPr>
          <w:ilvl w:val="0"/>
          <w:numId w:val="7"/>
        </w:numPr>
        <w:tabs>
          <w:tab w:val="left" w:pos="1387"/>
        </w:tabs>
        <w:spacing w:after="0" w:line="240" w:lineRule="auto"/>
        <w:ind w:right="56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мая 2012 года № 413 (с последующими изменениями);</w:t>
      </w:r>
    </w:p>
    <w:p w:rsidR="00BD0733" w:rsidRDefault="00BD0733" w:rsidP="009E44F8">
      <w:pPr>
        <w:pStyle w:val="ListParagraph"/>
        <w:numPr>
          <w:ilvl w:val="0"/>
          <w:numId w:val="7"/>
        </w:numPr>
        <w:tabs>
          <w:tab w:val="left" w:pos="1387"/>
        </w:tabs>
        <w:spacing w:after="0" w:line="240" w:lineRule="auto"/>
        <w:ind w:right="56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федеральной образовательной программой среднего общего образования, утвержденной приказом Министерства просвещения Российской Федерации от 18 мая 2023 г. № </w:t>
      </w:r>
      <w:r w:rsidRPr="009E44F8">
        <w:rPr>
          <w:rFonts w:ascii="Times New Roman" w:hAnsi="Times New Roman"/>
          <w:color w:val="000000"/>
          <w:sz w:val="24"/>
          <w:szCs w:val="24"/>
        </w:rPr>
        <w:t>371 (с последующими изменениями);</w:t>
      </w:r>
    </w:p>
    <w:p w:rsidR="00BD0733" w:rsidRDefault="00BD0733" w:rsidP="009E44F8">
      <w:pPr>
        <w:pStyle w:val="BodyText"/>
        <w:spacing w:after="0"/>
        <w:ind w:left="1390"/>
        <w:rPr>
          <w:color w:val="000000"/>
        </w:rPr>
      </w:pPr>
      <w:r>
        <w:rPr>
          <w:color w:val="000000"/>
        </w:rPr>
        <w:t>с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региональными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нормативными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актами:</w:t>
      </w:r>
    </w:p>
    <w:p w:rsidR="00BD0733" w:rsidRDefault="00BD0733" w:rsidP="009E44F8">
      <w:pPr>
        <w:pStyle w:val="ListParagraph"/>
        <w:numPr>
          <w:ilvl w:val="0"/>
          <w:numId w:val="7"/>
        </w:numPr>
        <w:tabs>
          <w:tab w:val="left" w:pos="1387"/>
        </w:tabs>
        <w:spacing w:after="0" w:line="240" w:lineRule="auto"/>
        <w:ind w:right="564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постановлением Правительства Вологодской области от 24 февраля 2014 года № 122 «Об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обучения» (с последующими изменениями);</w:t>
      </w:r>
    </w:p>
    <w:p w:rsidR="00BD0733" w:rsidRDefault="00BD0733" w:rsidP="009E44F8">
      <w:pPr>
        <w:pStyle w:val="BodyText"/>
        <w:spacing w:after="0"/>
        <w:ind w:left="1390"/>
        <w:rPr>
          <w:color w:val="000000"/>
        </w:rPr>
      </w:pPr>
      <w:r>
        <w:rPr>
          <w:color w:val="000000"/>
        </w:rPr>
        <w:t>локальными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нормативными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2"/>
        </w:rPr>
        <w:t>актами:</w:t>
      </w:r>
    </w:p>
    <w:p w:rsidR="00BD0733" w:rsidRDefault="00BD0733" w:rsidP="009E44F8">
      <w:pPr>
        <w:pStyle w:val="ListParagraph"/>
        <w:numPr>
          <w:ilvl w:val="0"/>
          <w:numId w:val="7"/>
        </w:numPr>
        <w:tabs>
          <w:tab w:val="left" w:pos="1387"/>
        </w:tabs>
        <w:spacing w:after="0" w:line="240" w:lineRule="auto"/>
        <w:ind w:right="567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Положением о формах, периодичности, порядке проведения текущего контроля успеваемости и промежуточной аттестации учащихся;</w:t>
      </w:r>
    </w:p>
    <w:p w:rsidR="00BD0733" w:rsidRDefault="00BD0733" w:rsidP="009E44F8">
      <w:pPr>
        <w:pStyle w:val="ListParagraph"/>
        <w:numPr>
          <w:ilvl w:val="0"/>
          <w:numId w:val="7"/>
        </w:numPr>
        <w:tabs>
          <w:tab w:val="left" w:pos="1387"/>
        </w:tabs>
        <w:spacing w:after="0" w:line="240" w:lineRule="auto"/>
        <w:ind w:right="565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Правилами организации индивидуального отбора учащихся при приеме в муниципальное автономное общеобразовательное учреждение «Средняя общеобразовательная школа № 25» для профильного обучения.</w:t>
      </w:r>
    </w:p>
    <w:p w:rsidR="00BD0733" w:rsidRDefault="00BD0733" w:rsidP="009E44F8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5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Наименование профиля обучения – естественнонаучный (с углубленным изучением химии и биологии). Учебный план профиля построен с ориентацией на такие сферы деятельности, как медицина, биотехнологии и другие.</w:t>
      </w:r>
    </w:p>
    <w:p w:rsidR="00BD0733" w:rsidRDefault="00BD0733" w:rsidP="009E44F8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5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Аудиторная недельная нагрузка, включающая обязательную часть учебного плана</w:t>
      </w:r>
      <w:r>
        <w:rPr>
          <w:rFonts w:ascii="Times New Roman" w:hAnsi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часть учебного плана, формируемую участниками образовательных отношений, составляет 37 академических часов.</w:t>
      </w:r>
    </w:p>
    <w:p w:rsidR="00BD0733" w:rsidRDefault="00BD0733" w:rsidP="009E44F8">
      <w:pPr>
        <w:pStyle w:val="ListParagraph"/>
        <w:numPr>
          <w:ilvl w:val="2"/>
          <w:numId w:val="3"/>
        </w:numPr>
        <w:tabs>
          <w:tab w:val="left" w:pos="2094"/>
        </w:tabs>
        <w:spacing w:after="0" w:line="240" w:lineRule="auto"/>
        <w:ind w:right="565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соответствии с календарным учебным графиком на уровне среднего общего образования продолжительность учебного года – 34 недели; учебные периоды -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 учебных полуго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дия.</w:t>
      </w:r>
    </w:p>
    <w:p w:rsidR="00BD0733" w:rsidRDefault="00BD0733" w:rsidP="009E44F8">
      <w:pPr>
        <w:pStyle w:val="ListParagraph"/>
        <w:numPr>
          <w:ilvl w:val="2"/>
          <w:numId w:val="3"/>
        </w:numPr>
        <w:tabs>
          <w:tab w:val="left" w:pos="2097"/>
        </w:tabs>
        <w:spacing w:after="0" w:line="240" w:lineRule="auto"/>
        <w:ind w:right="567" w:firstLine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Обязательная часть учебного плана представлена следующими предметными областями и предметами:</w:t>
      </w:r>
    </w:p>
    <w:tbl>
      <w:tblPr>
        <w:tblW w:w="9384" w:type="dxa"/>
        <w:tblInd w:w="686" w:type="dxa"/>
        <w:tblCellMar>
          <w:left w:w="5" w:type="dxa"/>
          <w:right w:w="5" w:type="dxa"/>
        </w:tblCellMar>
        <w:tblLook w:val="01E0"/>
      </w:tblPr>
      <w:tblGrid>
        <w:gridCol w:w="3997"/>
        <w:gridCol w:w="5387"/>
      </w:tblGrid>
      <w:tr w:rsidR="00BD0733" w:rsidRPr="004270DE" w:rsidTr="009E44F8">
        <w:trPr>
          <w:trHeight w:val="242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733" w:rsidRDefault="00BD0733">
            <w:pPr>
              <w:pStyle w:val="TableParagraph"/>
              <w:spacing w:after="0" w:line="240" w:lineRule="auto"/>
              <w:ind w:left="533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Предметная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область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733" w:rsidRDefault="00BD0733">
            <w:pPr>
              <w:pStyle w:val="TableParagraph"/>
              <w:spacing w:after="0" w:line="240" w:lineRule="auto"/>
              <w:ind w:left="53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Учебный предмет</w:t>
            </w:r>
          </w:p>
        </w:tc>
      </w:tr>
      <w:tr w:rsidR="00BD0733" w:rsidRPr="004270DE" w:rsidTr="009E44F8">
        <w:trPr>
          <w:trHeight w:val="278"/>
        </w:trPr>
        <w:tc>
          <w:tcPr>
            <w:tcW w:w="399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</w:t>
            </w:r>
          </w:p>
        </w:tc>
      </w:tr>
      <w:tr w:rsidR="00BD0733" w:rsidRPr="004270DE" w:rsidTr="009E44F8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Default="00BD0733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Литература</w:t>
            </w:r>
          </w:p>
        </w:tc>
      </w:tr>
      <w:tr w:rsidR="00BD0733" w:rsidRPr="004270DE" w:rsidTr="009E44F8">
        <w:trPr>
          <w:trHeight w:val="239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ind w:right="753" w:hang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 и начала математического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анализа</w:t>
            </w:r>
          </w:p>
        </w:tc>
      </w:tr>
      <w:tr w:rsidR="00BD0733" w:rsidRPr="004270DE" w:rsidTr="009E44F8">
        <w:trPr>
          <w:trHeight w:val="2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Default="00BD0733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Геометрия</w:t>
            </w:r>
          </w:p>
        </w:tc>
      </w:tr>
      <w:tr w:rsidR="00BD0733" w:rsidRPr="004270DE" w:rsidTr="009E44F8">
        <w:trPr>
          <w:trHeight w:val="2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Default="00BD0733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статистика</w:t>
            </w:r>
          </w:p>
        </w:tc>
      </w:tr>
      <w:tr w:rsidR="00BD0733" w:rsidRPr="004270DE" w:rsidTr="009E44F8">
        <w:trPr>
          <w:trHeight w:val="2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Default="00BD0733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Информатика</w:t>
            </w:r>
          </w:p>
        </w:tc>
      </w:tr>
      <w:tr w:rsidR="00BD0733" w:rsidRPr="004270DE" w:rsidTr="009E44F8">
        <w:trPr>
          <w:trHeight w:val="253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языки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язык</w:t>
            </w:r>
          </w:p>
        </w:tc>
      </w:tr>
      <w:tr w:rsidR="00BD0733" w:rsidRPr="004270DE" w:rsidTr="009E44F8">
        <w:trPr>
          <w:trHeight w:val="274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История</w:t>
            </w:r>
          </w:p>
        </w:tc>
      </w:tr>
      <w:tr w:rsidR="00BD0733" w:rsidRPr="004270DE" w:rsidTr="009E44F8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Default="00BD0733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Обществознание</w:t>
            </w:r>
          </w:p>
        </w:tc>
      </w:tr>
      <w:tr w:rsidR="00BD0733" w:rsidRPr="004270DE" w:rsidTr="009E44F8">
        <w:trPr>
          <w:trHeight w:val="2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Default="00BD0733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География</w:t>
            </w:r>
          </w:p>
        </w:tc>
      </w:tr>
      <w:tr w:rsidR="00BD0733" w:rsidRPr="004270DE" w:rsidTr="009E44F8">
        <w:trPr>
          <w:trHeight w:val="253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Естественнонаучные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Физика</w:t>
            </w:r>
          </w:p>
        </w:tc>
      </w:tr>
      <w:tr w:rsidR="00BD0733" w:rsidRPr="004270DE" w:rsidTr="009E44F8">
        <w:trPr>
          <w:trHeight w:val="252"/>
        </w:trPr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предметы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Химия</w:t>
            </w:r>
          </w:p>
        </w:tc>
      </w:tr>
      <w:tr w:rsidR="00BD0733" w:rsidRPr="004270DE" w:rsidTr="009E44F8">
        <w:trPr>
          <w:trHeight w:val="2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733" w:rsidRDefault="00BD0733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Биология</w:t>
            </w:r>
          </w:p>
        </w:tc>
      </w:tr>
      <w:tr w:rsidR="00BD0733" w:rsidRPr="004270DE" w:rsidTr="009E44F8">
        <w:trPr>
          <w:trHeight w:val="277"/>
        </w:trPr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ind w:right="7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Физическая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культура</w:t>
            </w:r>
          </w:p>
        </w:tc>
      </w:tr>
      <w:tr w:rsidR="00BD0733" w:rsidRPr="004270DE" w:rsidTr="009E44F8">
        <w:trPr>
          <w:trHeight w:val="277"/>
        </w:trPr>
        <w:tc>
          <w:tcPr>
            <w:tcW w:w="3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ind w:righ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</w:t>
            </w:r>
            <w:r>
              <w:rPr>
                <w:spacing w:val="-2"/>
                <w:sz w:val="24"/>
                <w:szCs w:val="24"/>
              </w:rPr>
              <w:t>безопасности и защиты Родины</w:t>
            </w: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Default="00BD0733">
            <w:pPr>
              <w:pStyle w:val="TableParagraph"/>
              <w:spacing w:after="0" w:line="240" w:lineRule="auto"/>
              <w:ind w:righ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</w:t>
            </w:r>
            <w:r>
              <w:rPr>
                <w:spacing w:val="-2"/>
                <w:sz w:val="24"/>
                <w:szCs w:val="24"/>
              </w:rPr>
              <w:t>безопасности и защиты Родины</w:t>
            </w:r>
          </w:p>
        </w:tc>
      </w:tr>
    </w:tbl>
    <w:p w:rsidR="00BD0733" w:rsidRDefault="00BD0733" w:rsidP="00426962">
      <w:pPr>
        <w:pStyle w:val="BodyText"/>
        <w:spacing w:after="0"/>
        <w:ind w:left="1418" w:right="567"/>
        <w:jc w:val="both"/>
        <w:rPr>
          <w:color w:val="000000"/>
        </w:rPr>
      </w:pPr>
      <w:r>
        <w:rPr>
          <w:color w:val="000000"/>
        </w:rPr>
        <w:t>На углубленном уровне в классе изучаются учебные предметы: химия, биология.</w:t>
      </w:r>
    </w:p>
    <w:p w:rsidR="00BD0733" w:rsidRDefault="00BD0733" w:rsidP="00426962">
      <w:pPr>
        <w:pStyle w:val="BodyText"/>
        <w:spacing w:after="0"/>
        <w:ind w:left="681" w:right="564" w:firstLine="709"/>
        <w:jc w:val="both"/>
        <w:rPr>
          <w:color w:val="000000"/>
        </w:rPr>
      </w:pPr>
      <w:r>
        <w:rPr>
          <w:color w:val="000000"/>
        </w:rPr>
        <w:t>На базовом уровне изучаются учебные предметы: русский язык, литература, иностранный язык, история, обществознание, география, алгебра и начала математического анализа,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геометрия,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вероятность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статистика,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информатика,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физика,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физическая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культура,</w:t>
      </w:r>
      <w:r>
        <w:rPr>
          <w:color w:val="000000"/>
          <w:spacing w:val="-1"/>
        </w:rPr>
        <w:t xml:space="preserve"> </w:t>
      </w:r>
      <w:r>
        <w:t xml:space="preserve">основы </w:t>
      </w:r>
      <w:r>
        <w:rPr>
          <w:spacing w:val="-2"/>
        </w:rPr>
        <w:t>безопасности и защиты Родины</w:t>
      </w:r>
      <w:r>
        <w:rPr>
          <w:color w:val="000000"/>
        </w:rPr>
        <w:t>.</w:t>
      </w:r>
    </w:p>
    <w:p w:rsidR="00BD0733" w:rsidRDefault="00BD0733" w:rsidP="00426962">
      <w:pPr>
        <w:pStyle w:val="ListParagraph"/>
        <w:numPr>
          <w:ilvl w:val="2"/>
          <w:numId w:val="3"/>
        </w:numPr>
        <w:tabs>
          <w:tab w:val="left" w:pos="1608"/>
        </w:tabs>
        <w:spacing w:after="0" w:line="240" w:lineRule="auto"/>
        <w:ind w:left="1608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обязательную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часть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учебного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плана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включен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индивидуальный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проект.</w:t>
      </w:r>
    </w:p>
    <w:p w:rsidR="00BD0733" w:rsidRDefault="00BD0733" w:rsidP="00426962">
      <w:pPr>
        <w:pStyle w:val="ListParagraph"/>
        <w:numPr>
          <w:ilvl w:val="2"/>
          <w:numId w:val="3"/>
        </w:numPr>
        <w:tabs>
          <w:tab w:val="left" w:pos="1623"/>
        </w:tabs>
        <w:spacing w:after="0" w:line="240" w:lineRule="auto"/>
        <w:ind w:right="56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Часть, формируемая участниками образовательных отношений, представлена учебными предметами, курсами, обеспечивающими различные интересы учащихся:</w:t>
      </w:r>
    </w:p>
    <w:p w:rsidR="00BD0733" w:rsidRDefault="00BD0733" w:rsidP="00426962">
      <w:pPr>
        <w:pStyle w:val="ListParagraph"/>
        <w:numPr>
          <w:ilvl w:val="0"/>
          <w:numId w:val="8"/>
        </w:numPr>
        <w:tabs>
          <w:tab w:val="left" w:pos="1349"/>
        </w:tabs>
        <w:spacing w:after="0" w:line="252" w:lineRule="exact"/>
        <w:ind w:left="1349" w:hanging="12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дополнительными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учебными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предметами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(экология),</w:t>
      </w:r>
    </w:p>
    <w:p w:rsidR="00BD0733" w:rsidRDefault="00BD0733" w:rsidP="00426962">
      <w:pPr>
        <w:pStyle w:val="ListParagraph"/>
        <w:numPr>
          <w:ilvl w:val="0"/>
          <w:numId w:val="8"/>
        </w:numPr>
        <w:tabs>
          <w:tab w:val="left" w:pos="1433"/>
        </w:tabs>
        <w:spacing w:after="0" w:line="240" w:lineRule="auto"/>
        <w:ind w:right="565"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курсами по выбору учащихся: элективными (избираемыми в обязательном порядке) учебными предметами, курсами (многообразие организмов, избранные вопросы общей биологии).</w:t>
      </w:r>
    </w:p>
    <w:p w:rsidR="00BD0733" w:rsidRDefault="00BD0733" w:rsidP="00426962">
      <w:pPr>
        <w:pStyle w:val="ListParagraph"/>
        <w:numPr>
          <w:ilvl w:val="2"/>
          <w:numId w:val="3"/>
        </w:numPr>
        <w:tabs>
          <w:tab w:val="left" w:pos="1608"/>
        </w:tabs>
        <w:spacing w:after="0" w:line="240" w:lineRule="auto"/>
        <w:ind w:left="1608" w:hanging="2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Формы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промежуточной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аттестации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учащихся.</w:t>
      </w:r>
    </w:p>
    <w:p w:rsidR="00BD0733" w:rsidRDefault="00BD0733" w:rsidP="00426962">
      <w:pPr>
        <w:pStyle w:val="BodyText"/>
        <w:widowControl w:val="0"/>
        <w:spacing w:after="0"/>
        <w:ind w:left="681" w:right="565" w:firstLine="709"/>
        <w:jc w:val="both"/>
        <w:rPr>
          <w:color w:val="000000"/>
        </w:rPr>
      </w:pPr>
      <w:r>
        <w:rPr>
          <w:color w:val="000000"/>
        </w:rPr>
        <w:t xml:space="preserve">Промежуточная аттестация учащихся проводится в конце каждого учебного полугодия по каждому изучаемому учебному предмету. Промежуточная аттестация учащихся проводится на основе результатов накопленной оценки и результатов выполнения тематических проверочных </w:t>
      </w:r>
      <w:r>
        <w:rPr>
          <w:color w:val="000000"/>
          <w:spacing w:val="-2"/>
        </w:rPr>
        <w:t>работ.</w:t>
      </w: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0733" w:rsidRPr="00A8104A" w:rsidRDefault="00BD0733" w:rsidP="00426962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A8104A">
        <w:rPr>
          <w:rFonts w:ascii="Times New Roman" w:hAnsi="Times New Roman"/>
          <w:b/>
        </w:rPr>
        <w:t>УЧЕБНЫЙ ПЛАН 10 «В», 11 «В» КЛАССОВ ЕСТЕСТВЕННОНАУЧНОГО ПРОФИЛЯ</w:t>
      </w:r>
    </w:p>
    <w:p w:rsidR="00BD0733" w:rsidRPr="00A8104A" w:rsidRDefault="00BD0733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A8104A">
        <w:rPr>
          <w:rFonts w:ascii="Times New Roman" w:hAnsi="Times New Roman"/>
          <w:b/>
        </w:rPr>
        <w:t>(С УГЛУБЛЕННЫМ ИЗУЧЕНИЕМ ХИМИИ И БИОЛОГИИ)</w:t>
      </w:r>
    </w:p>
    <w:p w:rsidR="00BD0733" w:rsidRDefault="00BD0733" w:rsidP="00426962">
      <w:pPr>
        <w:pStyle w:val="Title"/>
        <w:rPr>
          <w:color w:val="000000"/>
          <w:sz w:val="20"/>
          <w:szCs w:val="20"/>
        </w:rPr>
      </w:pPr>
      <w:r w:rsidRPr="00426962">
        <w:rPr>
          <w:sz w:val="20"/>
          <w:szCs w:val="20"/>
        </w:rPr>
        <w:t xml:space="preserve">(на основе учебного </w:t>
      </w:r>
      <w:r w:rsidRPr="00426962">
        <w:rPr>
          <w:bCs/>
          <w:sz w:val="20"/>
          <w:szCs w:val="20"/>
        </w:rPr>
        <w:t xml:space="preserve">плана естественнонаучного профиля </w:t>
      </w:r>
      <w:r w:rsidRPr="00426962">
        <w:rPr>
          <w:sz w:val="20"/>
          <w:szCs w:val="20"/>
        </w:rPr>
        <w:t xml:space="preserve">федерального учебного плана Федеральной образовательной программы среднего общего образования,  утвержденной приказом </w:t>
      </w:r>
      <w:r w:rsidRPr="00426962">
        <w:rPr>
          <w:color w:val="000000"/>
          <w:sz w:val="20"/>
          <w:szCs w:val="20"/>
        </w:rPr>
        <w:t>Министерства просвещения Р</w:t>
      </w:r>
      <w:r>
        <w:rPr>
          <w:color w:val="000000"/>
          <w:sz w:val="20"/>
          <w:szCs w:val="20"/>
        </w:rPr>
        <w:t xml:space="preserve">оссийской </w:t>
      </w:r>
      <w:r w:rsidRPr="00426962">
        <w:rPr>
          <w:color w:val="000000"/>
          <w:sz w:val="20"/>
          <w:szCs w:val="20"/>
        </w:rPr>
        <w:t>Ф</w:t>
      </w:r>
      <w:r>
        <w:rPr>
          <w:color w:val="000000"/>
          <w:sz w:val="20"/>
          <w:szCs w:val="20"/>
        </w:rPr>
        <w:t>едерации</w:t>
      </w:r>
    </w:p>
    <w:p w:rsidR="00BD0733" w:rsidRPr="00426962" w:rsidRDefault="00BD0733" w:rsidP="00426962">
      <w:pPr>
        <w:pStyle w:val="Title"/>
        <w:rPr>
          <w:sz w:val="20"/>
          <w:szCs w:val="20"/>
        </w:rPr>
      </w:pPr>
      <w:r w:rsidRPr="00426962">
        <w:rPr>
          <w:sz w:val="20"/>
          <w:szCs w:val="20"/>
        </w:rPr>
        <w:t xml:space="preserve"> от </w:t>
      </w:r>
      <w:r>
        <w:rPr>
          <w:sz w:val="20"/>
          <w:szCs w:val="20"/>
        </w:rPr>
        <w:t>18.05.2023 г. № 371</w:t>
      </w:r>
      <w:r w:rsidRPr="009E44F8">
        <w:rPr>
          <w:color w:val="000000"/>
          <w:sz w:val="20"/>
          <w:szCs w:val="20"/>
        </w:rPr>
        <w:t xml:space="preserve"> </w:t>
      </w:r>
      <w:r w:rsidRPr="00426962">
        <w:rPr>
          <w:color w:val="000000"/>
          <w:sz w:val="20"/>
          <w:szCs w:val="20"/>
        </w:rPr>
        <w:t>(с последующими изменениями)</w:t>
      </w:r>
      <w:r w:rsidRPr="00426962">
        <w:rPr>
          <w:sz w:val="20"/>
          <w:szCs w:val="20"/>
        </w:rPr>
        <w:t>,  шестидневная учебная неделя)</w:t>
      </w:r>
    </w:p>
    <w:tbl>
      <w:tblPr>
        <w:tblW w:w="10021" w:type="dxa"/>
        <w:tblLook w:val="00A0"/>
      </w:tblPr>
      <w:tblGrid>
        <w:gridCol w:w="2362"/>
        <w:gridCol w:w="2203"/>
        <w:gridCol w:w="1942"/>
        <w:gridCol w:w="1649"/>
        <w:gridCol w:w="1865"/>
      </w:tblGrid>
      <w:tr w:rsidR="00BD0733" w:rsidRPr="004270DE" w:rsidTr="00426962">
        <w:trPr>
          <w:trHeight w:val="318"/>
        </w:trPr>
        <w:tc>
          <w:tcPr>
            <w:tcW w:w="2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изучения предмета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</w:tr>
      <w:tr w:rsidR="00BD0733" w:rsidRPr="004270DE" w:rsidTr="00426962">
        <w:trPr>
          <w:trHeight w:val="382"/>
        </w:trPr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10 «В»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11 «В»</w:t>
            </w:r>
          </w:p>
        </w:tc>
      </w:tr>
      <w:tr w:rsidR="00BD0733" w:rsidRPr="004270DE" w:rsidTr="00426962">
        <w:trPr>
          <w:trHeight w:val="404"/>
        </w:trPr>
        <w:tc>
          <w:tcPr>
            <w:tcW w:w="8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733" w:rsidRPr="004270DE" w:rsidTr="00426962">
        <w:tc>
          <w:tcPr>
            <w:tcW w:w="2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426962"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426962"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426962">
        <w:trPr>
          <w:trHeight w:val="611"/>
        </w:trPr>
        <w:tc>
          <w:tcPr>
            <w:tcW w:w="2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Математика и информатика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426962">
        <w:trPr>
          <w:trHeight w:val="253"/>
        </w:trPr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426962">
        <w:trPr>
          <w:trHeight w:val="447"/>
        </w:trPr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426962">
        <w:trPr>
          <w:trHeight w:val="297"/>
        </w:trPr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426962">
        <w:tc>
          <w:tcPr>
            <w:tcW w:w="2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Естественнонаучные предметы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426962"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D0733" w:rsidRPr="004270DE" w:rsidTr="00426962"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426962">
        <w:tc>
          <w:tcPr>
            <w:tcW w:w="2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426962"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426962"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42696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426962"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О</w:t>
            </w: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сновы безопасности и защиты Родины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426962"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42696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BD0733" w:rsidRPr="004270DE" w:rsidTr="00426962"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0733" w:rsidRPr="004270DE" w:rsidTr="00426962">
        <w:tc>
          <w:tcPr>
            <w:tcW w:w="2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Естественнонаучные  предметы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Многообразие организмов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элективный курс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733" w:rsidRPr="004270DE" w:rsidTr="00426962">
        <w:tc>
          <w:tcPr>
            <w:tcW w:w="23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</w:rPr>
            </w:pPr>
            <w:r w:rsidRPr="004270DE">
              <w:rPr>
                <w:rFonts w:ascii="Times New Roman" w:hAnsi="Times New Roman"/>
              </w:rPr>
              <w:t>Избранные вопросы общей биологии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элективный курс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733" w:rsidRPr="004270DE" w:rsidTr="00426962"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дополнительный учебный предмет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0733" w:rsidRPr="004270DE" w:rsidTr="00426962">
        <w:tc>
          <w:tcPr>
            <w:tcW w:w="6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 w:rsidRPr="004270DE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33" w:rsidRPr="004270DE" w:rsidRDefault="00BD0733" w:rsidP="0042696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70DE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</w:tbl>
    <w:p w:rsidR="00BD0733" w:rsidRDefault="00BD0733">
      <w:pPr>
        <w:spacing w:after="0" w:line="240" w:lineRule="auto"/>
        <w:rPr>
          <w:rFonts w:ascii="Times New Roman" w:hAnsi="Times New Roman"/>
          <w:b/>
          <w:bCs/>
        </w:rPr>
      </w:pPr>
    </w:p>
    <w:p w:rsidR="00BD0733" w:rsidRDefault="00BD0733">
      <w:pPr>
        <w:pStyle w:val="ListParagraph"/>
        <w:widowControl w:val="0"/>
        <w:spacing w:after="0" w:line="240" w:lineRule="auto"/>
        <w:jc w:val="center"/>
        <w:rPr>
          <w:rFonts w:ascii="Times New Roman" w:hAnsi="Times New Roman"/>
          <w:bCs/>
          <w:i/>
        </w:rPr>
      </w:pPr>
    </w:p>
    <w:sectPr w:rsidR="00BD0733" w:rsidSect="008C2E32">
      <w:pgSz w:w="11906" w:h="16838"/>
      <w:pgMar w:top="1060" w:right="280" w:bottom="1156" w:left="102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D789C"/>
    <w:multiLevelType w:val="multilevel"/>
    <w:tmpl w:val="A5FC2666"/>
    <w:lvl w:ilvl="0">
      <w:numFmt w:val="bullet"/>
      <w:lvlText w:val="-"/>
      <w:lvlJc w:val="left"/>
      <w:pPr>
        <w:tabs>
          <w:tab w:val="num" w:pos="0"/>
        </w:tabs>
        <w:ind w:left="681" w:hanging="226"/>
      </w:pPr>
      <w:rPr>
        <w:rFonts w:ascii="Times New Roman" w:hAnsi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2" w:hanging="226"/>
      </w:pPr>
      <w:rPr>
        <w:rFonts w:ascii="Symbol" w:hAnsi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64" w:hanging="226"/>
      </w:pPr>
      <w:rPr>
        <w:rFonts w:ascii="Symbol" w:hAnsi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57" w:hanging="226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49" w:hanging="226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42" w:hanging="226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34" w:hanging="226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27" w:hanging="226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19" w:hanging="226"/>
      </w:pPr>
      <w:rPr>
        <w:rFonts w:ascii="Symbol" w:hAnsi="Symbol" w:hint="default"/>
      </w:rPr>
    </w:lvl>
  </w:abstractNum>
  <w:abstractNum w:abstractNumId="1">
    <w:nsid w:val="32482CA2"/>
    <w:multiLevelType w:val="multilevel"/>
    <w:tmpl w:val="D7BCF534"/>
    <w:lvl w:ilvl="0">
      <w:numFmt w:val="bullet"/>
      <w:lvlText w:val="–"/>
      <w:lvlJc w:val="left"/>
      <w:pPr>
        <w:tabs>
          <w:tab w:val="num" w:pos="0"/>
        </w:tabs>
        <w:ind w:left="681" w:hanging="424"/>
      </w:pPr>
      <w:rPr>
        <w:rFonts w:ascii="Times New Roman" w:hAnsi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2" w:hanging="424"/>
      </w:pPr>
      <w:rPr>
        <w:rFonts w:ascii="Symbol" w:hAnsi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64" w:hanging="424"/>
      </w:pPr>
      <w:rPr>
        <w:rFonts w:ascii="Symbol" w:hAnsi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57" w:hanging="424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49" w:hanging="424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42" w:hanging="424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34" w:hanging="424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27" w:hanging="424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19" w:hanging="424"/>
      </w:pPr>
      <w:rPr>
        <w:rFonts w:ascii="Symbol" w:hAnsi="Symbol" w:hint="default"/>
      </w:rPr>
    </w:lvl>
  </w:abstractNum>
  <w:abstractNum w:abstractNumId="2">
    <w:nsid w:val="34655233"/>
    <w:multiLevelType w:val="multilevel"/>
    <w:tmpl w:val="4C6AD676"/>
    <w:lvl w:ilvl="0">
      <w:start w:val="4"/>
      <w:numFmt w:val="decimal"/>
      <w:lvlText w:val="%1"/>
      <w:lvlJc w:val="left"/>
      <w:pPr>
        <w:tabs>
          <w:tab w:val="num" w:pos="0"/>
        </w:tabs>
        <w:ind w:left="1776" w:hanging="386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76" w:hanging="386"/>
      </w:pPr>
      <w:rPr>
        <w:rFonts w:eastAsia="Times New Roman" w:cs="Times New Roman"/>
        <w:b w:val="0"/>
        <w:bCs w:val="0"/>
        <w:i w:val="0"/>
        <w:iCs w:val="0"/>
        <w:color w:val="auto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681" w:hanging="566"/>
      </w:pPr>
      <w:rPr>
        <w:rFonts w:eastAsia="Times New Roman" w:cs="Times New Roman"/>
        <w:b w:val="0"/>
        <w:bCs w:val="0"/>
        <w:i w:val="0"/>
        <w:iCs w:val="0"/>
        <w:color w:val="auto"/>
        <w:spacing w:val="0"/>
        <w:w w:val="100"/>
        <w:sz w:val="24"/>
        <w:szCs w:val="24"/>
      </w:rPr>
    </w:lvl>
    <w:lvl w:ilvl="3">
      <w:numFmt w:val="bullet"/>
      <w:lvlText w:val=""/>
      <w:lvlJc w:val="left"/>
      <w:pPr>
        <w:tabs>
          <w:tab w:val="num" w:pos="0"/>
        </w:tabs>
        <w:ind w:left="3740" w:hanging="566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21" w:hanging="566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01" w:hanging="566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82" w:hanging="566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62" w:hanging="566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43" w:hanging="566"/>
      </w:pPr>
      <w:rPr>
        <w:rFonts w:ascii="Symbol" w:hAnsi="Symbol" w:hint="default"/>
      </w:rPr>
    </w:lvl>
  </w:abstractNum>
  <w:abstractNum w:abstractNumId="3">
    <w:nsid w:val="3C8D2D2D"/>
    <w:multiLevelType w:val="multilevel"/>
    <w:tmpl w:val="93209634"/>
    <w:lvl w:ilvl="0">
      <w:numFmt w:val="bullet"/>
      <w:lvlText w:val="–"/>
      <w:lvlJc w:val="left"/>
      <w:pPr>
        <w:tabs>
          <w:tab w:val="num" w:pos="0"/>
        </w:tabs>
        <w:ind w:left="681" w:hanging="424"/>
      </w:pPr>
      <w:rPr>
        <w:rFonts w:ascii="Times New Roman" w:hAnsi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2" w:hanging="424"/>
      </w:pPr>
      <w:rPr>
        <w:rFonts w:ascii="Symbol" w:hAnsi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64" w:hanging="424"/>
      </w:pPr>
      <w:rPr>
        <w:rFonts w:ascii="Symbol" w:hAnsi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57" w:hanging="424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49" w:hanging="424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42" w:hanging="424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34" w:hanging="424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27" w:hanging="424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19" w:hanging="424"/>
      </w:pPr>
      <w:rPr>
        <w:rFonts w:ascii="Symbol" w:hAnsi="Symbol" w:hint="default"/>
      </w:rPr>
    </w:lvl>
  </w:abstractNum>
  <w:abstractNum w:abstractNumId="4">
    <w:nsid w:val="3EBB4B53"/>
    <w:multiLevelType w:val="multilevel"/>
    <w:tmpl w:val="E8A6ADAC"/>
    <w:lvl w:ilvl="0">
      <w:numFmt w:val="bullet"/>
      <w:lvlText w:val="–"/>
      <w:lvlJc w:val="left"/>
      <w:pPr>
        <w:tabs>
          <w:tab w:val="num" w:pos="0"/>
        </w:tabs>
        <w:ind w:left="681" w:hanging="424"/>
      </w:pPr>
      <w:rPr>
        <w:rFonts w:ascii="Times New Roman" w:hAnsi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2" w:hanging="424"/>
      </w:pPr>
      <w:rPr>
        <w:rFonts w:ascii="Symbol" w:hAnsi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64" w:hanging="424"/>
      </w:pPr>
      <w:rPr>
        <w:rFonts w:ascii="Symbol" w:hAnsi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57" w:hanging="424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49" w:hanging="424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42" w:hanging="424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34" w:hanging="424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27" w:hanging="424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19" w:hanging="424"/>
      </w:pPr>
      <w:rPr>
        <w:rFonts w:ascii="Symbol" w:hAnsi="Symbol" w:hint="default"/>
      </w:rPr>
    </w:lvl>
  </w:abstractNum>
  <w:abstractNum w:abstractNumId="5">
    <w:nsid w:val="4CB1552F"/>
    <w:multiLevelType w:val="multilevel"/>
    <w:tmpl w:val="88FEEC12"/>
    <w:lvl w:ilvl="0">
      <w:start w:val="1"/>
      <w:numFmt w:val="upperRoman"/>
      <w:lvlText w:val="%1."/>
      <w:lvlJc w:val="left"/>
      <w:pPr>
        <w:tabs>
          <w:tab w:val="num" w:pos="-2359"/>
        </w:tabs>
        <w:ind w:left="2835" w:hanging="566"/>
      </w:pPr>
      <w:rPr>
        <w:rFonts w:cs="Times New Roman"/>
        <w:spacing w:val="0"/>
        <w:w w:val="89"/>
      </w:rPr>
    </w:lvl>
    <w:lvl w:ilvl="1">
      <w:numFmt w:val="bullet"/>
      <w:lvlText w:val=""/>
      <w:lvlJc w:val="left"/>
      <w:pPr>
        <w:tabs>
          <w:tab w:val="num" w:pos="0"/>
        </w:tabs>
        <w:ind w:left="5740" w:hanging="566"/>
      </w:pPr>
      <w:rPr>
        <w:rFonts w:ascii="Symbol" w:hAnsi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280" w:hanging="566"/>
      </w:pPr>
      <w:rPr>
        <w:rFonts w:ascii="Symbol" w:hAnsi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6821" w:hanging="566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7361" w:hanging="566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902" w:hanging="566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442" w:hanging="566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83" w:hanging="566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23" w:hanging="566"/>
      </w:pPr>
      <w:rPr>
        <w:rFonts w:ascii="Symbol" w:hAnsi="Symbol" w:hint="default"/>
      </w:rPr>
    </w:lvl>
  </w:abstractNum>
  <w:abstractNum w:abstractNumId="6">
    <w:nsid w:val="659C591B"/>
    <w:multiLevelType w:val="multilevel"/>
    <w:tmpl w:val="50180E14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7">
    <w:nsid w:val="78327355"/>
    <w:multiLevelType w:val="multilevel"/>
    <w:tmpl w:val="8B943C7A"/>
    <w:lvl w:ilvl="0">
      <w:start w:val="1"/>
      <w:numFmt w:val="decimal"/>
      <w:lvlText w:val="%1."/>
      <w:lvlJc w:val="left"/>
      <w:pPr>
        <w:tabs>
          <w:tab w:val="num" w:pos="0"/>
        </w:tabs>
        <w:ind w:left="681" w:hanging="758"/>
      </w:pPr>
      <w:rPr>
        <w:rFonts w:eastAsia="Times New Roman" w:cs="Times New Roman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numFmt w:val="bullet"/>
      <w:lvlText w:val="–"/>
      <w:lvlJc w:val="left"/>
      <w:pPr>
        <w:tabs>
          <w:tab w:val="num" w:pos="0"/>
        </w:tabs>
        <w:ind w:left="1401" w:hanging="360"/>
      </w:pPr>
      <w:rPr>
        <w:rFonts w:ascii="Times New Roman" w:hAnsi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22" w:hanging="360"/>
      </w:pPr>
      <w:rPr>
        <w:rFonts w:ascii="Symbol" w:hAnsi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5" w:hanging="360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68" w:hanging="36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90" w:hanging="36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13" w:hanging="36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536" w:hanging="36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8" w:hanging="360"/>
      </w:pPr>
      <w:rPr>
        <w:rFonts w:ascii="Symbol" w:hAnsi="Symbol" w:hint="default"/>
      </w:rPr>
    </w:lvl>
  </w:abstractNum>
  <w:abstractNum w:abstractNumId="8">
    <w:nsid w:val="7B6E7207"/>
    <w:multiLevelType w:val="multilevel"/>
    <w:tmpl w:val="9AF67124"/>
    <w:lvl w:ilvl="0">
      <w:numFmt w:val="bullet"/>
      <w:lvlText w:val="-"/>
      <w:lvlJc w:val="left"/>
      <w:pPr>
        <w:tabs>
          <w:tab w:val="num" w:pos="0"/>
        </w:tabs>
        <w:ind w:left="681" w:hanging="129"/>
      </w:pPr>
      <w:rPr>
        <w:rFonts w:ascii="Times New Roman" w:hAnsi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2" w:hanging="129"/>
      </w:pPr>
      <w:rPr>
        <w:rFonts w:ascii="Symbol" w:hAnsi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64" w:hanging="129"/>
      </w:pPr>
      <w:rPr>
        <w:rFonts w:ascii="Symbol" w:hAnsi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57" w:hanging="129"/>
      </w:pPr>
      <w:rPr>
        <w:rFonts w:ascii="Symbol" w:hAnsi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49" w:hanging="129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42" w:hanging="129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34" w:hanging="129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27" w:hanging="129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19" w:hanging="129"/>
      </w:pPr>
      <w:rPr>
        <w:rFonts w:ascii="Symbol" w:hAnsi="Symbol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2E32"/>
    <w:rsid w:val="000132A0"/>
    <w:rsid w:val="00046D3E"/>
    <w:rsid w:val="000A5205"/>
    <w:rsid w:val="001F41D0"/>
    <w:rsid w:val="0021252A"/>
    <w:rsid w:val="00286AB5"/>
    <w:rsid w:val="003B04BF"/>
    <w:rsid w:val="003E12FB"/>
    <w:rsid w:val="003E7163"/>
    <w:rsid w:val="00426962"/>
    <w:rsid w:val="004270DE"/>
    <w:rsid w:val="004B117B"/>
    <w:rsid w:val="00500137"/>
    <w:rsid w:val="005C6ACC"/>
    <w:rsid w:val="005D2F9F"/>
    <w:rsid w:val="006337B0"/>
    <w:rsid w:val="00680626"/>
    <w:rsid w:val="0069119C"/>
    <w:rsid w:val="006C2E2B"/>
    <w:rsid w:val="007650ED"/>
    <w:rsid w:val="007A6404"/>
    <w:rsid w:val="007B15E9"/>
    <w:rsid w:val="007D540F"/>
    <w:rsid w:val="007F3B21"/>
    <w:rsid w:val="008708BB"/>
    <w:rsid w:val="008B78E0"/>
    <w:rsid w:val="008C2E32"/>
    <w:rsid w:val="00903B5F"/>
    <w:rsid w:val="00953414"/>
    <w:rsid w:val="009737FA"/>
    <w:rsid w:val="009E44F8"/>
    <w:rsid w:val="00A5304B"/>
    <w:rsid w:val="00A55A0D"/>
    <w:rsid w:val="00A67EA1"/>
    <w:rsid w:val="00A8104A"/>
    <w:rsid w:val="00B3348C"/>
    <w:rsid w:val="00B56164"/>
    <w:rsid w:val="00BD0733"/>
    <w:rsid w:val="00C82FFF"/>
    <w:rsid w:val="00DE31E8"/>
    <w:rsid w:val="00DF548C"/>
    <w:rsid w:val="00E444F8"/>
    <w:rsid w:val="00EB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37B0"/>
    <w:pPr>
      <w:suppressAutoHyphens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1"/>
    <w:uiPriority w:val="9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link w:val="2"/>
    <w:uiPriority w:val="9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link w:val="3"/>
    <w:uiPriority w:val="9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customStyle="1" w:styleId="Heading41">
    <w:name w:val="Heading 41"/>
    <w:basedOn w:val="Normal"/>
    <w:next w:val="Normal"/>
    <w:link w:val="4"/>
    <w:uiPriority w:val="99"/>
    <w:pPr>
      <w:keepNext/>
      <w:spacing w:before="240" w:after="60" w:line="264" w:lineRule="auto"/>
      <w:ind w:firstLine="340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link w:val="5"/>
    <w:uiPriority w:val="9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customStyle="1" w:styleId="Heading61">
    <w:name w:val="Heading 61"/>
    <w:basedOn w:val="Normal"/>
    <w:next w:val="Normal"/>
    <w:link w:val="6"/>
    <w:uiPriority w:val="99"/>
    <w:pPr>
      <w:spacing w:before="240" w:after="60" w:line="360" w:lineRule="auto"/>
      <w:ind w:firstLine="709"/>
      <w:jc w:val="both"/>
      <w:outlineLvl w:val="5"/>
    </w:pPr>
    <w:rPr>
      <w:rFonts w:ascii="Times New Roman" w:hAnsi="Times New Roman"/>
      <w:b/>
      <w:bCs/>
    </w:rPr>
  </w:style>
  <w:style w:type="paragraph" w:customStyle="1" w:styleId="Heading71">
    <w:name w:val="Heading 71"/>
    <w:basedOn w:val="Normal"/>
    <w:next w:val="Normal"/>
    <w:link w:val="7"/>
    <w:uiPriority w:val="99"/>
    <w:pPr>
      <w:spacing w:before="240" w:after="60" w:line="360" w:lineRule="auto"/>
      <w:ind w:firstLine="709"/>
      <w:jc w:val="both"/>
      <w:outlineLvl w:val="6"/>
    </w:pPr>
    <w:rPr>
      <w:rFonts w:ascii="Times New Roman" w:hAnsi="Times New Roman"/>
      <w:sz w:val="24"/>
      <w:szCs w:val="24"/>
    </w:rPr>
  </w:style>
  <w:style w:type="paragraph" w:customStyle="1" w:styleId="Heading91">
    <w:name w:val="Heading 91"/>
    <w:basedOn w:val="Normal"/>
    <w:next w:val="Normal"/>
    <w:link w:val="9"/>
    <w:uiPriority w:val="99"/>
    <w:semiHidden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customStyle="1" w:styleId="2">
    <w:name w:val="Заголовок 2 Знак"/>
    <w:basedOn w:val="DefaultParagraphFont"/>
    <w:link w:val="Heading21"/>
    <w:uiPriority w:val="99"/>
    <w:semiHidden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">
    <w:name w:val="Заголовок 3 Знак"/>
    <w:basedOn w:val="DefaultParagraphFont"/>
    <w:link w:val="Heading31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5">
    <w:name w:val="Заголовок 5 Знак"/>
    <w:basedOn w:val="DefaultParagraphFont"/>
    <w:link w:val="Heading51"/>
    <w:uiPriority w:val="99"/>
    <w:locked/>
    <w:rPr>
      <w:rFonts w:ascii="Cambria" w:hAnsi="Cambria" w:cs="Times New Roman"/>
      <w:color w:val="243F60"/>
    </w:rPr>
  </w:style>
  <w:style w:type="character" w:customStyle="1" w:styleId="9">
    <w:name w:val="Заголовок 9 Знак"/>
    <w:basedOn w:val="DefaultParagraphFont"/>
    <w:link w:val="Heading91"/>
    <w:uiPriority w:val="99"/>
    <w:semiHidden/>
    <w:locked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a">
    <w:name w:val="Название Знак"/>
    <w:basedOn w:val="DefaultParagraphFont"/>
    <w:uiPriority w:val="99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a0">
    <w:name w:val="Основной текст с отступом Знак"/>
    <w:basedOn w:val="DefaultParagraphFont"/>
    <w:uiPriority w:val="99"/>
    <w:rPr>
      <w:rFonts w:ascii="Calibri" w:hAnsi="Calibri" w:cs="Times New Roman"/>
    </w:rPr>
  </w:style>
  <w:style w:type="character" w:customStyle="1" w:styleId="1">
    <w:name w:val="Заголовок 1 Знак"/>
    <w:basedOn w:val="DefaultParagraphFont"/>
    <w:link w:val="Heading1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Zag11">
    <w:name w:val="Zag_11"/>
    <w:uiPriority w:val="99"/>
  </w:style>
  <w:style w:type="character" w:customStyle="1" w:styleId="a1">
    <w:name w:val="Абзац списка Знак"/>
    <w:uiPriority w:val="99"/>
    <w:locked/>
  </w:style>
  <w:style w:type="character" w:customStyle="1" w:styleId="4">
    <w:name w:val="Заголовок 4 Знак"/>
    <w:basedOn w:val="DefaultParagraphFont"/>
    <w:link w:val="Heading41"/>
    <w:uiPriority w:val="99"/>
    <w:locked/>
    <w:rPr>
      <w:rFonts w:ascii="Times New Roman" w:hAnsi="Times New Roman" w:cs="Times New Roman"/>
      <w:b/>
      <w:bCs/>
      <w:sz w:val="28"/>
      <w:szCs w:val="28"/>
    </w:rPr>
  </w:style>
  <w:style w:type="character" w:customStyle="1" w:styleId="6">
    <w:name w:val="Заголовок 6 Знак"/>
    <w:basedOn w:val="DefaultParagraphFont"/>
    <w:link w:val="Heading61"/>
    <w:uiPriority w:val="99"/>
    <w:locked/>
    <w:rPr>
      <w:rFonts w:ascii="Times New Roman" w:hAnsi="Times New Roman" w:cs="Times New Roman"/>
      <w:b/>
      <w:bCs/>
    </w:rPr>
  </w:style>
  <w:style w:type="character" w:customStyle="1" w:styleId="7">
    <w:name w:val="Заголовок 7 Знак"/>
    <w:basedOn w:val="DefaultParagraphFont"/>
    <w:link w:val="Heading7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31">
    <w:name w:val="Заголовок 3 Знак1"/>
    <w:uiPriority w:val="99"/>
    <w:semiHidden/>
    <w:locked/>
    <w:rPr>
      <w:rFonts w:ascii="Cambria" w:hAnsi="Cambria"/>
      <w:b/>
      <w:sz w:val="26"/>
      <w:lang w:val="ru-RU" w:eastAsia="ru-RU"/>
    </w:rPr>
  </w:style>
  <w:style w:type="character" w:customStyle="1" w:styleId="-">
    <w:name w:val="Интернет-ссылка"/>
    <w:uiPriority w:val="99"/>
    <w:rPr>
      <w:color w:val="0000FF"/>
      <w:u w:val="single"/>
    </w:rPr>
  </w:style>
  <w:style w:type="character" w:customStyle="1" w:styleId="a2">
    <w:name w:val="Посещённая гиперссылка"/>
    <w:uiPriority w:val="99"/>
    <w:rPr>
      <w:color w:val="800080"/>
      <w:u w:val="single"/>
    </w:rPr>
  </w:style>
  <w:style w:type="character" w:customStyle="1" w:styleId="HTML">
    <w:name w:val="Стандартный HTML Знак"/>
    <w:basedOn w:val="DefaultParagraphFont"/>
    <w:uiPriority w:val="99"/>
    <w:locked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3">
    <w:name w:val="Текст сноски Знак"/>
    <w:basedOn w:val="DefaultParagraphFont"/>
    <w:uiPriority w:val="99"/>
    <w:rPr>
      <w:rFonts w:ascii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DefaultParagraphFon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uiPriority w:val="99"/>
    <w:rPr>
      <w:rFonts w:ascii="Times New Roman" w:hAnsi="Times New Roman" w:cs="Times New Roman"/>
      <w:sz w:val="24"/>
      <w:szCs w:val="24"/>
    </w:rPr>
  </w:style>
  <w:style w:type="character" w:customStyle="1" w:styleId="a6">
    <w:name w:val="Подзаголовок Знак"/>
    <w:basedOn w:val="DefaultParagraphFont"/>
    <w:uiPriority w:val="99"/>
    <w:rPr>
      <w:rFonts w:ascii="Arial" w:hAnsi="Arial" w:cs="Times New Roman"/>
      <w:b/>
      <w:sz w:val="20"/>
      <w:szCs w:val="20"/>
    </w:rPr>
  </w:style>
  <w:style w:type="character" w:customStyle="1" w:styleId="a7">
    <w:name w:val="Привязка сноски"/>
    <w:uiPriority w:val="99"/>
    <w:rsid w:val="008C2E32"/>
    <w:rPr>
      <w:vertAlign w:val="superscript"/>
    </w:rPr>
  </w:style>
  <w:style w:type="character" w:customStyle="1" w:styleId="FootnoteCharacters">
    <w:name w:val="Footnote Characters"/>
    <w:uiPriority w:val="99"/>
    <w:semiHidden/>
    <w:rPr>
      <w:vertAlign w:val="superscript"/>
    </w:rPr>
  </w:style>
  <w:style w:type="character" w:customStyle="1" w:styleId="a8">
    <w:name w:val="Основной шрифт"/>
    <w:uiPriority w:val="99"/>
  </w:style>
  <w:style w:type="character" w:customStyle="1" w:styleId="10">
    <w:name w:val="Основной шрифт абзаца1"/>
    <w:uiPriority w:val="99"/>
    <w:rPr>
      <w:sz w:val="20"/>
    </w:rPr>
  </w:style>
  <w:style w:type="character" w:customStyle="1" w:styleId="11">
    <w:name w:val="Гиперссылка1"/>
    <w:uiPriority w:val="99"/>
    <w:rPr>
      <w:color w:val="0000FF"/>
      <w:u w:val="single"/>
    </w:rPr>
  </w:style>
  <w:style w:type="character" w:customStyle="1" w:styleId="a9">
    <w:name w:val="Г"/>
    <w:uiPriority w:val="99"/>
    <w:rPr>
      <w:color w:val="0000FF"/>
      <w:sz w:val="20"/>
      <w:u w:val="single"/>
    </w:rPr>
  </w:style>
  <w:style w:type="character" w:customStyle="1" w:styleId="12">
    <w:name w:val="Строгий1"/>
    <w:uiPriority w:val="99"/>
    <w:rPr>
      <w:b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character" w:customStyle="1" w:styleId="30">
    <w:name w:val="Основной текст 3 Знак"/>
    <w:basedOn w:val="DefaultParagraphFont"/>
    <w:uiPriority w:val="99"/>
    <w:locked/>
    <w:rPr>
      <w:rFonts w:ascii="Times New Roman" w:hAnsi="Times New Roman" w:cs="Times New Roman"/>
      <w:sz w:val="16"/>
      <w:szCs w:val="16"/>
    </w:rPr>
  </w:style>
  <w:style w:type="character" w:customStyle="1" w:styleId="aa">
    <w:name w:val="Основной текст Знак"/>
    <w:basedOn w:val="DefaultParagraphFont"/>
    <w:uiPriority w:val="9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Pr>
      <w:rFonts w:cs="Times New Roman"/>
    </w:rPr>
  </w:style>
  <w:style w:type="character" w:customStyle="1" w:styleId="ab">
    <w:name w:val="Текст выноски Знак"/>
    <w:basedOn w:val="DefaultParagraphFont"/>
    <w:uiPriority w:val="99"/>
    <w:semiHidden/>
    <w:rPr>
      <w:rFonts w:ascii="Tahoma" w:hAnsi="Tahoma" w:cs="Tahoma"/>
      <w:sz w:val="16"/>
      <w:szCs w:val="16"/>
    </w:rPr>
  </w:style>
  <w:style w:type="paragraph" w:customStyle="1" w:styleId="ac">
    <w:name w:val="Заголовок"/>
    <w:basedOn w:val="Normal"/>
    <w:next w:val="BodyText"/>
    <w:uiPriority w:val="99"/>
    <w:rsid w:val="008C2E3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A00FE"/>
  </w:style>
  <w:style w:type="paragraph" w:styleId="List">
    <w:name w:val="List"/>
    <w:basedOn w:val="BodyText"/>
    <w:uiPriority w:val="99"/>
    <w:rsid w:val="008C2E32"/>
    <w:rPr>
      <w:rFonts w:cs="Lucida Sans"/>
    </w:rPr>
  </w:style>
  <w:style w:type="paragraph" w:customStyle="1" w:styleId="Caption1">
    <w:name w:val="Caption1"/>
    <w:basedOn w:val="Normal"/>
    <w:uiPriority w:val="99"/>
    <w:rsid w:val="008C2E3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20" w:hanging="220"/>
    </w:pPr>
  </w:style>
  <w:style w:type="paragraph" w:styleId="IndexHeading">
    <w:name w:val="index heading"/>
    <w:basedOn w:val="Normal"/>
    <w:uiPriority w:val="99"/>
    <w:rsid w:val="008C2E32"/>
    <w:pPr>
      <w:suppressLineNumbers/>
    </w:pPr>
    <w:rPr>
      <w:rFonts w:cs="Lucida Sans"/>
    </w:rPr>
  </w:style>
  <w:style w:type="paragraph" w:styleId="Title">
    <w:name w:val="Title"/>
    <w:basedOn w:val="Normal"/>
    <w:link w:val="TitleChar"/>
    <w:uiPriority w:val="99"/>
    <w:qFormat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A00F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0A00FE"/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Default">
    <w:name w:val="Default"/>
    <w:uiPriority w:val="99"/>
    <w:pPr>
      <w:suppressAutoHyphens/>
    </w:pPr>
    <w:rPr>
      <w:rFonts w:ascii="Times New Roman" w:hAnsi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A00FE"/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00FE"/>
    <w:rPr>
      <w:rFonts w:ascii="Courier New" w:hAnsi="Courier New" w:cs="Courier New"/>
      <w:sz w:val="20"/>
      <w:szCs w:val="20"/>
    </w:rPr>
  </w:style>
  <w:style w:type="paragraph" w:customStyle="1" w:styleId="TOC81">
    <w:name w:val="TOC 81"/>
    <w:basedOn w:val="Normal"/>
    <w:next w:val="Normal"/>
    <w:autoRedefine/>
    <w:uiPriority w:val="99"/>
    <w:semiHidden/>
    <w:pPr>
      <w:spacing w:after="0" w:line="240" w:lineRule="auto"/>
      <w:ind w:left="1680"/>
    </w:pPr>
    <w:rPr>
      <w:rFonts w:ascii="Times New Roman" w:hAnsi="Times New Roman"/>
      <w:sz w:val="24"/>
      <w:szCs w:val="24"/>
    </w:rPr>
  </w:style>
  <w:style w:type="paragraph" w:customStyle="1" w:styleId="FootnoteText1">
    <w:name w:val="Footnote Text1"/>
    <w:basedOn w:val="Normal"/>
    <w:uiPriority w:val="99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ad">
    <w:name w:val="Верхний и нижний колонтитулы"/>
    <w:basedOn w:val="Normal"/>
    <w:uiPriority w:val="99"/>
    <w:rsid w:val="008C2E32"/>
  </w:style>
  <w:style w:type="paragraph" w:customStyle="1" w:styleId="Header1">
    <w:name w:val="Header1"/>
    <w:basedOn w:val="Normal"/>
    <w:uiPriority w:val="99"/>
    <w:semiHidden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Footer1">
    <w:name w:val="Footer1"/>
    <w:basedOn w:val="Normal"/>
    <w:uiPriority w:val="99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A00FE"/>
    <w:rPr>
      <w:rFonts w:asciiTheme="majorHAnsi" w:eastAsiaTheme="majorEastAsia" w:hAnsiTheme="majorHAnsi" w:cstheme="majorBidi"/>
      <w:sz w:val="24"/>
      <w:szCs w:val="24"/>
    </w:rPr>
  </w:style>
  <w:style w:type="paragraph" w:customStyle="1" w:styleId="2-">
    <w:name w:val="Заголовок 2 - стандартный"/>
    <w:basedOn w:val="Normal"/>
    <w:autoRedefine/>
    <w:uiPriority w:val="99"/>
    <w:semiHidden/>
    <w:pPr>
      <w:spacing w:before="120" w:after="60" w:line="320" w:lineRule="exact"/>
      <w:jc w:val="center"/>
    </w:pPr>
    <w:rPr>
      <w:rFonts w:ascii="Times New Roman" w:hAnsi="Times New Roman"/>
      <w:sz w:val="24"/>
      <w:szCs w:val="20"/>
    </w:rPr>
  </w:style>
  <w:style w:type="paragraph" w:customStyle="1" w:styleId="ae">
    <w:name w:val="Статья"/>
    <w:basedOn w:val="Normal"/>
    <w:uiPriority w:val="99"/>
    <w:semiHidden/>
    <w:pPr>
      <w:keepNext/>
      <w:spacing w:before="60" w:after="0" w:line="240" w:lineRule="auto"/>
      <w:ind w:firstLine="340"/>
    </w:pPr>
    <w:rPr>
      <w:rFonts w:ascii="Times New Roman" w:hAnsi="Times New Roman"/>
      <w:b/>
      <w:sz w:val="20"/>
      <w:szCs w:val="20"/>
    </w:rPr>
  </w:style>
  <w:style w:type="paragraph" w:styleId="BodyText3">
    <w:name w:val="Body Text 3"/>
    <w:basedOn w:val="Normal"/>
    <w:link w:val="BodyText3Char"/>
    <w:uiPriority w:val="99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A00FE"/>
    <w:rPr>
      <w:sz w:val="16"/>
      <w:szCs w:val="16"/>
    </w:rPr>
  </w:style>
  <w:style w:type="paragraph" w:customStyle="1" w:styleId="af">
    <w:name w:val="Знак"/>
    <w:basedOn w:val="Normal"/>
    <w:uiPriority w:val="9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pPr>
      <w:widowControl w:val="0"/>
      <w:suppressAutoHyphens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pPr>
      <w:widowControl w:val="0"/>
      <w:suppressAutoHyphens/>
      <w:ind w:firstLine="720"/>
    </w:pPr>
    <w:rPr>
      <w:rFonts w:ascii="Arial" w:hAnsi="Arial" w:cs="Arial"/>
      <w:sz w:val="20"/>
      <w:szCs w:val="20"/>
    </w:rPr>
  </w:style>
  <w:style w:type="paragraph" w:styleId="NoSpacing">
    <w:name w:val="No Spacing"/>
    <w:uiPriority w:val="99"/>
    <w:qFormat/>
    <w:pPr>
      <w:suppressAutoHyphens/>
    </w:pPr>
    <w:rPr>
      <w:lang w:eastAsia="en-US"/>
    </w:rPr>
  </w:style>
  <w:style w:type="paragraph" w:styleId="NormalWeb">
    <w:name w:val="Normal (Web)"/>
    <w:basedOn w:val="Normal"/>
    <w:uiPriority w:val="99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0FE"/>
    <w:rPr>
      <w:rFonts w:ascii="Times New Roman" w:hAnsi="Times New Roman"/>
      <w:sz w:val="0"/>
      <w:szCs w:val="0"/>
    </w:rPr>
  </w:style>
  <w:style w:type="paragraph" w:customStyle="1" w:styleId="af0">
    <w:name w:val="Содержимое таблицы"/>
    <w:basedOn w:val="Normal"/>
    <w:uiPriority w:val="99"/>
    <w:rsid w:val="008C2E32"/>
    <w:pPr>
      <w:suppressLineNumbers/>
    </w:pPr>
  </w:style>
  <w:style w:type="paragraph" w:customStyle="1" w:styleId="af1">
    <w:name w:val="Заголовок таблицы"/>
    <w:basedOn w:val="af0"/>
    <w:uiPriority w:val="99"/>
    <w:rsid w:val="008C2E32"/>
    <w:pPr>
      <w:jc w:val="center"/>
    </w:pPr>
    <w:rPr>
      <w:b/>
      <w:bCs/>
    </w:rPr>
  </w:style>
  <w:style w:type="paragraph" w:customStyle="1" w:styleId="TableParagraph">
    <w:name w:val="Table Paragraph"/>
    <w:basedOn w:val="Normal"/>
    <w:uiPriority w:val="99"/>
    <w:rsid w:val="008C2E32"/>
    <w:pPr>
      <w:spacing w:line="273" w:lineRule="exact"/>
      <w:ind w:left="106"/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47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1123</TotalTime>
  <Pages>19</Pages>
  <Words>5524</Words>
  <Characters>31491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Microsoft Office</cp:lastModifiedBy>
  <cp:revision>84</cp:revision>
  <cp:lastPrinted>2024-09-25T11:21:00Z</cp:lastPrinted>
  <dcterms:created xsi:type="dcterms:W3CDTF">2023-05-26T12:25:00Z</dcterms:created>
  <dcterms:modified xsi:type="dcterms:W3CDTF">2024-09-26T04:06:00Z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